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BBF" w:rsidRDefault="00416BBF">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ANEXA 1</w:t>
      </w:r>
    </w:p>
    <w:p w:rsidR="00416BBF" w:rsidRPr="00F1256A" w:rsidRDefault="00416BBF" w:rsidP="00090759">
      <w:pPr>
        <w:rPr>
          <w:rFonts w:ascii="Trebuchet MS" w:hAnsi="Trebuchet MS" w:cs="Arial"/>
          <w:b/>
        </w:rPr>
      </w:pPr>
      <w:r w:rsidRPr="00F1256A">
        <w:rPr>
          <w:rFonts w:ascii="Trebuchet MS" w:hAnsi="Trebuchet MS" w:cs="Arial"/>
          <w:b/>
        </w:rPr>
        <w:t>Către,</w:t>
      </w:r>
    </w:p>
    <w:tbl>
      <w:tblPr>
        <w:tblW w:w="4564" w:type="pct"/>
        <w:jc w:val="center"/>
        <w:tblLook w:val="01E0"/>
      </w:tblPr>
      <w:tblGrid>
        <w:gridCol w:w="3762"/>
        <w:gridCol w:w="1288"/>
        <w:gridCol w:w="292"/>
        <w:gridCol w:w="292"/>
        <w:gridCol w:w="292"/>
        <w:gridCol w:w="292"/>
        <w:gridCol w:w="292"/>
        <w:gridCol w:w="292"/>
        <w:gridCol w:w="292"/>
        <w:gridCol w:w="293"/>
        <w:gridCol w:w="293"/>
        <w:gridCol w:w="293"/>
        <w:gridCol w:w="293"/>
        <w:gridCol w:w="293"/>
        <w:gridCol w:w="275"/>
      </w:tblGrid>
      <w:tr w:rsidR="00416BBF" w:rsidRPr="00F1256A" w:rsidTr="00263468">
        <w:trPr>
          <w:jc w:val="center"/>
        </w:trPr>
        <w:tc>
          <w:tcPr>
            <w:tcW w:w="2167" w:type="pct"/>
            <w:tcBorders>
              <w:top w:val="nil"/>
              <w:left w:val="nil"/>
              <w:bottom w:val="nil"/>
            </w:tcBorders>
          </w:tcPr>
          <w:p w:rsidR="00416BBF" w:rsidRPr="00F1256A" w:rsidRDefault="00416BBF" w:rsidP="00263468">
            <w:pPr>
              <w:rPr>
                <w:rFonts w:ascii="Trebuchet MS" w:hAnsi="Trebuchet MS" w:cs="Arial"/>
                <w:b/>
              </w:rPr>
            </w:pPr>
            <w:r w:rsidRPr="00F1256A">
              <w:rPr>
                <w:rFonts w:ascii="Trebuchet MS" w:hAnsi="Trebuchet MS" w:cs="Arial"/>
                <w:b/>
              </w:rPr>
              <w:t xml:space="preserve">CASA JUDEŢEANĂ DE PENSII </w:t>
            </w:r>
          </w:p>
        </w:tc>
        <w:tc>
          <w:tcPr>
            <w:tcW w:w="203" w:type="pct"/>
          </w:tcPr>
          <w:p w:rsidR="00416BBF" w:rsidRPr="00F1256A" w:rsidRDefault="00416BBF" w:rsidP="00263468">
            <w:pPr>
              <w:rPr>
                <w:rFonts w:ascii="Trebuchet MS" w:hAnsi="Trebuchet MS" w:cs="Arial"/>
                <w:b/>
              </w:rPr>
            </w:pPr>
            <w:r>
              <w:rPr>
                <w:rFonts w:ascii="Trebuchet MS" w:hAnsi="Trebuchet MS" w:cs="Arial"/>
                <w:b/>
              </w:rPr>
              <w:t>CĂLĂRAŞI</w:t>
            </w: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203" w:type="pct"/>
          </w:tcPr>
          <w:p w:rsidR="00416BBF" w:rsidRPr="00F1256A" w:rsidRDefault="00416BBF" w:rsidP="00263468">
            <w:pPr>
              <w:rPr>
                <w:rFonts w:ascii="Trebuchet MS" w:hAnsi="Trebuchet MS" w:cs="Arial"/>
                <w:b/>
              </w:rPr>
            </w:pPr>
          </w:p>
        </w:tc>
        <w:tc>
          <w:tcPr>
            <w:tcW w:w="193" w:type="pct"/>
          </w:tcPr>
          <w:p w:rsidR="00416BBF" w:rsidRPr="00F1256A" w:rsidRDefault="00416BBF" w:rsidP="00263468">
            <w:pPr>
              <w:rPr>
                <w:rFonts w:ascii="Trebuchet MS" w:hAnsi="Trebuchet MS" w:cs="Arial"/>
                <w:b/>
              </w:rPr>
            </w:pPr>
          </w:p>
        </w:tc>
      </w:tr>
    </w:tbl>
    <w:p w:rsidR="00416BBF" w:rsidRPr="00F1256A" w:rsidRDefault="00416BBF" w:rsidP="00090759">
      <w:pPr>
        <w:rPr>
          <w:rFonts w:ascii="Trebuchet MS" w:hAnsi="Trebuchet MS" w:cs="Arial"/>
          <w:sz w:val="16"/>
          <w:szCs w:val="16"/>
        </w:rPr>
      </w:pPr>
    </w:p>
    <w:p w:rsidR="00416BBF" w:rsidRPr="00F1256A" w:rsidRDefault="00416BBF" w:rsidP="00090759">
      <w:pPr>
        <w:rPr>
          <w:rFonts w:ascii="Trebuchet MS" w:hAnsi="Trebuchet MS" w:cs="Arial"/>
          <w:sz w:val="16"/>
          <w:szCs w:val="16"/>
        </w:rPr>
      </w:pPr>
    </w:p>
    <w:tbl>
      <w:tblPr>
        <w:tblW w:w="10690" w:type="dxa"/>
        <w:tblLayout w:type="fixed"/>
        <w:tblCellMar>
          <w:left w:w="115" w:type="dxa"/>
          <w:right w:w="115" w:type="dxa"/>
        </w:tblCellMar>
        <w:tblLook w:val="01E0"/>
      </w:tblPr>
      <w:tblGrid>
        <w:gridCol w:w="738"/>
        <w:gridCol w:w="75"/>
        <w:gridCol w:w="286"/>
        <w:gridCol w:w="121"/>
        <w:gridCol w:w="238"/>
        <w:gridCol w:w="169"/>
        <w:gridCol w:w="190"/>
        <w:gridCol w:w="216"/>
        <w:gridCol w:w="34"/>
        <w:gridCol w:w="109"/>
        <w:gridCol w:w="164"/>
        <w:gridCol w:w="100"/>
        <w:gridCol w:w="40"/>
        <w:gridCol w:w="55"/>
        <w:gridCol w:w="312"/>
        <w:gridCol w:w="47"/>
        <w:gridCol w:w="360"/>
        <w:gridCol w:w="359"/>
        <w:gridCol w:w="359"/>
        <w:gridCol w:w="359"/>
        <w:gridCol w:w="359"/>
        <w:gridCol w:w="359"/>
        <w:gridCol w:w="360"/>
        <w:gridCol w:w="360"/>
        <w:gridCol w:w="360"/>
        <w:gridCol w:w="360"/>
        <w:gridCol w:w="359"/>
        <w:gridCol w:w="359"/>
        <w:gridCol w:w="360"/>
        <w:gridCol w:w="359"/>
        <w:gridCol w:w="359"/>
        <w:gridCol w:w="359"/>
        <w:gridCol w:w="360"/>
        <w:gridCol w:w="359"/>
        <w:gridCol w:w="359"/>
        <w:gridCol w:w="359"/>
        <w:gridCol w:w="359"/>
        <w:gridCol w:w="250"/>
      </w:tblGrid>
      <w:tr w:rsidR="00416BBF" w:rsidRPr="00F1256A" w:rsidTr="001F292D">
        <w:trPr>
          <w:gridAfter w:val="1"/>
          <w:wAfter w:w="250" w:type="dxa"/>
        </w:trPr>
        <w:tc>
          <w:tcPr>
            <w:tcW w:w="2176" w:type="dxa"/>
            <w:gridSpan w:val="10"/>
            <w:tcBorders>
              <w:top w:val="nil"/>
              <w:left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Subsemnatul/a</w:t>
            </w:r>
          </w:p>
        </w:tc>
        <w:tc>
          <w:tcPr>
            <w:tcW w:w="359" w:type="dxa"/>
            <w:gridSpan w:val="4"/>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Height w:val="396"/>
        </w:trPr>
        <w:tc>
          <w:tcPr>
            <w:tcW w:w="2894" w:type="dxa"/>
            <w:gridSpan w:val="16"/>
            <w:tcBorders>
              <w:top w:val="nil"/>
              <w:left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domiciliat în localitatea</w:t>
            </w: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Height w:val="396"/>
        </w:trPr>
        <w:tc>
          <w:tcPr>
            <w:tcW w:w="2894" w:type="dxa"/>
            <w:gridSpan w:val="16"/>
            <w:tcBorders>
              <w:top w:val="nil"/>
              <w:left w:val="nil"/>
              <w:bottom w:val="nil"/>
            </w:tcBorders>
          </w:tcPr>
          <w:p w:rsidR="00416BBF" w:rsidRPr="00F1256A" w:rsidRDefault="00416BBF" w:rsidP="00263468">
            <w:pPr>
              <w:ind w:right="-115"/>
              <w:rPr>
                <w:rFonts w:ascii="Trebuchet MS" w:hAnsi="Trebuchet MS" w:cs="Arial"/>
              </w:rPr>
            </w:pPr>
            <w:r>
              <w:rPr>
                <w:rFonts w:ascii="Trebuchet MS" w:hAnsi="Trebuchet MS" w:cs="Arial"/>
              </w:rPr>
              <w:t>ţara</w:t>
            </w: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458" w:type="dxa"/>
            <w:gridSpan w:val="5"/>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strada :</w:t>
            </w: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4"/>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719" w:type="dxa"/>
            <w:gridSpan w:val="2"/>
            <w:tcBorders>
              <w:top w:val="nil"/>
              <w:bottom w:val="nil"/>
            </w:tcBorders>
          </w:tcPr>
          <w:p w:rsidR="00416BBF" w:rsidRPr="00F1256A" w:rsidRDefault="00416BBF" w:rsidP="00263468">
            <w:pPr>
              <w:ind w:left="-115"/>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099" w:type="dxa"/>
            <w:gridSpan w:val="3"/>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bl.:</w:t>
            </w:r>
          </w:p>
        </w:tc>
        <w:tc>
          <w:tcPr>
            <w:tcW w:w="359" w:type="dxa"/>
            <w:gridSpan w:val="2"/>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718" w:type="dxa"/>
            <w:gridSpan w:val="6"/>
            <w:tcBorders>
              <w:top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sc.:</w:t>
            </w: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718" w:type="dxa"/>
            <w:gridSpan w:val="2"/>
            <w:tcBorders>
              <w:top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ap.:</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1799" w:type="dxa"/>
            <w:gridSpan w:val="5"/>
            <w:tcBorders>
              <w:top w:val="nil"/>
              <w:bottom w:val="nil"/>
            </w:tcBorders>
          </w:tcPr>
          <w:p w:rsidR="00416BBF" w:rsidRPr="00F1256A" w:rsidRDefault="00416BBF" w:rsidP="00263468">
            <w:pPr>
              <w:ind w:left="-115" w:right="-115"/>
              <w:rPr>
                <w:rFonts w:ascii="Trebuchet MS" w:hAnsi="Trebuchet MS" w:cs="Arial"/>
              </w:rPr>
            </w:pPr>
            <w:r w:rsidRPr="00F1256A">
              <w:rPr>
                <w:rFonts w:ascii="Trebuchet MS" w:hAnsi="Trebuchet MS" w:cs="Arial"/>
              </w:rPr>
              <w:t>judeţul (sector):</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3254" w:type="dxa"/>
            <w:gridSpan w:val="17"/>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 xml:space="preserve">posesor act de identitate </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720" w:type="dxa"/>
            <w:gridSpan w:val="2"/>
            <w:tcBorders>
              <w:top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seria:</w:t>
            </w: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718" w:type="dxa"/>
            <w:gridSpan w:val="2"/>
            <w:tcBorders>
              <w:top w:val="nil"/>
              <w:bottom w:val="nil"/>
            </w:tcBorders>
          </w:tcPr>
          <w:p w:rsidR="00416BBF" w:rsidRPr="00F1256A" w:rsidRDefault="00416BBF" w:rsidP="00263468">
            <w:pPr>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813" w:type="dxa"/>
            <w:gridSpan w:val="2"/>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CNP</w:t>
            </w:r>
          </w:p>
        </w:tc>
        <w:tc>
          <w:tcPr>
            <w:tcW w:w="407" w:type="dxa"/>
            <w:gridSpan w:val="2"/>
            <w:tcBorders>
              <w:left w:val="nil"/>
              <w:bottom w:val="single" w:sz="4" w:space="0" w:color="auto"/>
            </w:tcBorders>
          </w:tcPr>
          <w:p w:rsidR="00416BBF" w:rsidRPr="00F1256A" w:rsidRDefault="00416BBF" w:rsidP="00263468">
            <w:pPr>
              <w:rPr>
                <w:rFonts w:ascii="Trebuchet MS" w:hAnsi="Trebuchet MS" w:cs="Arial"/>
              </w:rPr>
            </w:pPr>
          </w:p>
        </w:tc>
        <w:tc>
          <w:tcPr>
            <w:tcW w:w="407" w:type="dxa"/>
            <w:gridSpan w:val="2"/>
            <w:tcBorders>
              <w:left w:val="nil"/>
              <w:bottom w:val="single" w:sz="4" w:space="0" w:color="auto"/>
            </w:tcBorders>
          </w:tcPr>
          <w:p w:rsidR="00416BBF" w:rsidRPr="00F1256A" w:rsidRDefault="00416BBF" w:rsidP="00263468">
            <w:pPr>
              <w:rPr>
                <w:rFonts w:ascii="Trebuchet MS" w:hAnsi="Trebuchet MS" w:cs="Arial"/>
              </w:rPr>
            </w:pPr>
          </w:p>
        </w:tc>
        <w:tc>
          <w:tcPr>
            <w:tcW w:w="406" w:type="dxa"/>
            <w:gridSpan w:val="2"/>
            <w:tcBorders>
              <w:left w:val="nil"/>
              <w:bottom w:val="single" w:sz="4" w:space="0" w:color="auto"/>
            </w:tcBorders>
          </w:tcPr>
          <w:p w:rsidR="00416BBF" w:rsidRPr="00F1256A" w:rsidRDefault="00416BBF" w:rsidP="00263468">
            <w:pPr>
              <w:rPr>
                <w:rFonts w:ascii="Trebuchet MS" w:hAnsi="Trebuchet MS" w:cs="Arial"/>
              </w:rPr>
            </w:pPr>
          </w:p>
        </w:tc>
        <w:tc>
          <w:tcPr>
            <w:tcW w:w="407" w:type="dxa"/>
            <w:gridSpan w:val="4"/>
            <w:tcBorders>
              <w:left w:val="nil"/>
              <w:bottom w:val="single" w:sz="4" w:space="0" w:color="auto"/>
            </w:tcBorders>
          </w:tcPr>
          <w:p w:rsidR="00416BBF" w:rsidRPr="00F1256A" w:rsidRDefault="00416BBF" w:rsidP="00263468">
            <w:pPr>
              <w:rPr>
                <w:rFonts w:ascii="Trebuchet MS" w:hAnsi="Trebuchet MS" w:cs="Arial"/>
              </w:rPr>
            </w:pPr>
          </w:p>
        </w:tc>
        <w:tc>
          <w:tcPr>
            <w:tcW w:w="407" w:type="dxa"/>
            <w:gridSpan w:val="3"/>
            <w:tcBorders>
              <w:left w:val="nil"/>
              <w:bottom w:val="single" w:sz="4" w:space="0" w:color="auto"/>
            </w:tcBorders>
          </w:tcPr>
          <w:p w:rsidR="00416BBF" w:rsidRPr="00F1256A" w:rsidRDefault="00416BBF" w:rsidP="00263468">
            <w:pPr>
              <w:rPr>
                <w:rFonts w:ascii="Trebuchet MS" w:hAnsi="Trebuchet MS" w:cs="Arial"/>
              </w:rPr>
            </w:pPr>
          </w:p>
        </w:tc>
        <w:tc>
          <w:tcPr>
            <w:tcW w:w="407" w:type="dxa"/>
            <w:gridSpan w:val="2"/>
            <w:tcBorders>
              <w:left w:val="nil"/>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4671" w:type="dxa"/>
            <w:gridSpan w:val="13"/>
            <w:tcBorders>
              <w:top w:val="nil"/>
              <w:bottom w:val="nil"/>
              <w:right w:val="nil"/>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2894" w:type="dxa"/>
            <w:gridSpan w:val="16"/>
            <w:tcBorders>
              <w:top w:val="nil"/>
              <w:left w:val="nil"/>
              <w:bottom w:val="nil"/>
              <w:right w:val="nil"/>
            </w:tcBorders>
          </w:tcPr>
          <w:p w:rsidR="00416BBF" w:rsidRPr="00F1256A" w:rsidRDefault="00416BBF" w:rsidP="00263468">
            <w:pPr>
              <w:ind w:right="-115"/>
              <w:jc w:val="center"/>
              <w:rPr>
                <w:rFonts w:ascii="Trebuchet MS" w:hAnsi="Trebuchet MS" w:cs="Arial"/>
                <w:sz w:val="20"/>
                <w:szCs w:val="20"/>
              </w:rPr>
            </w:pPr>
          </w:p>
        </w:tc>
        <w:tc>
          <w:tcPr>
            <w:tcW w:w="360"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359"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359"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359"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2876" w:type="dxa"/>
            <w:gridSpan w:val="8"/>
            <w:tcBorders>
              <w:top w:val="nil"/>
              <w:left w:val="nil"/>
              <w:bottom w:val="nil"/>
              <w:righ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De la:</w:t>
            </w:r>
          </w:p>
        </w:tc>
        <w:tc>
          <w:tcPr>
            <w:tcW w:w="360"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2873" w:type="dxa"/>
            <w:gridSpan w:val="8"/>
            <w:tcBorders>
              <w:top w:val="nil"/>
              <w:left w:val="nil"/>
              <w:bottom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Până la</w:t>
            </w:r>
          </w:p>
        </w:tc>
      </w:tr>
      <w:tr w:rsidR="00416BBF" w:rsidRPr="00F1256A" w:rsidTr="001F292D">
        <w:trPr>
          <w:gridAfter w:val="1"/>
          <w:wAfter w:w="250" w:type="dxa"/>
        </w:trPr>
        <w:tc>
          <w:tcPr>
            <w:tcW w:w="2894" w:type="dxa"/>
            <w:gridSpan w:val="16"/>
            <w:tcBorders>
              <w:top w:val="nil"/>
              <w:left w:val="nil"/>
              <w:bottom w:val="nil"/>
              <w:right w:val="nil"/>
            </w:tcBorders>
          </w:tcPr>
          <w:p w:rsidR="00416BBF" w:rsidRPr="00F1256A" w:rsidRDefault="00416BBF" w:rsidP="00263468">
            <w:pPr>
              <w:ind w:right="-115"/>
              <w:jc w:val="center"/>
              <w:rPr>
                <w:rFonts w:ascii="Trebuchet MS" w:hAnsi="Trebuchet MS" w:cs="Arial"/>
                <w:sz w:val="20"/>
                <w:szCs w:val="20"/>
              </w:rPr>
            </w:pPr>
          </w:p>
        </w:tc>
        <w:tc>
          <w:tcPr>
            <w:tcW w:w="360"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359"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359"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359" w:type="dxa"/>
            <w:tcBorders>
              <w:top w:val="nil"/>
              <w:left w:val="nil"/>
              <w:bottom w:val="nil"/>
              <w:right w:val="nil"/>
            </w:tcBorders>
          </w:tcPr>
          <w:p w:rsidR="00416BBF" w:rsidRPr="00F1256A" w:rsidRDefault="00416BBF"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zi</w:t>
            </w:r>
          </w:p>
        </w:tc>
        <w:tc>
          <w:tcPr>
            <w:tcW w:w="720" w:type="dxa"/>
            <w:gridSpan w:val="2"/>
            <w:tcBorders>
              <w:top w:val="nil"/>
              <w:left w:val="nil"/>
              <w:bottom w:val="single" w:sz="4" w:space="0" w:color="auto"/>
              <w:righ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Luna</w:t>
            </w:r>
          </w:p>
        </w:tc>
        <w:tc>
          <w:tcPr>
            <w:tcW w:w="1438" w:type="dxa"/>
            <w:gridSpan w:val="4"/>
            <w:tcBorders>
              <w:top w:val="nil"/>
              <w:left w:val="nil"/>
              <w:bottom w:val="single" w:sz="4" w:space="0" w:color="auto"/>
              <w:righ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an</w:t>
            </w:r>
          </w:p>
        </w:tc>
        <w:tc>
          <w:tcPr>
            <w:tcW w:w="360" w:type="dxa"/>
            <w:tcBorders>
              <w:top w:val="nil"/>
              <w:left w:val="nil"/>
              <w:right w:val="nil"/>
            </w:tcBorders>
          </w:tcPr>
          <w:p w:rsidR="00416BBF" w:rsidRPr="00F1256A" w:rsidRDefault="00416BBF"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zi</w:t>
            </w:r>
          </w:p>
        </w:tc>
        <w:tc>
          <w:tcPr>
            <w:tcW w:w="719" w:type="dxa"/>
            <w:gridSpan w:val="2"/>
            <w:tcBorders>
              <w:top w:val="nil"/>
              <w:left w:val="nil"/>
              <w:bottom w:val="single" w:sz="4" w:space="0" w:color="auto"/>
              <w:righ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luna</w:t>
            </w:r>
          </w:p>
        </w:tc>
        <w:tc>
          <w:tcPr>
            <w:tcW w:w="1436" w:type="dxa"/>
            <w:gridSpan w:val="4"/>
            <w:tcBorders>
              <w:top w:val="nil"/>
              <w:left w:val="nil"/>
            </w:tcBorders>
          </w:tcPr>
          <w:p w:rsidR="00416BBF" w:rsidRPr="00F1256A" w:rsidRDefault="00416BBF" w:rsidP="00263468">
            <w:pPr>
              <w:jc w:val="center"/>
              <w:rPr>
                <w:rFonts w:ascii="Trebuchet MS" w:hAnsi="Trebuchet MS" w:cs="Arial"/>
                <w:sz w:val="20"/>
                <w:szCs w:val="20"/>
              </w:rPr>
            </w:pPr>
            <w:r w:rsidRPr="00F1256A">
              <w:rPr>
                <w:rFonts w:ascii="Trebuchet MS" w:hAnsi="Trebuchet MS" w:cs="Arial"/>
                <w:sz w:val="20"/>
                <w:szCs w:val="20"/>
              </w:rPr>
              <w:t>an</w:t>
            </w:r>
          </w:p>
        </w:tc>
      </w:tr>
      <w:tr w:rsidR="00416BBF" w:rsidRPr="00F1256A" w:rsidTr="001F292D">
        <w:trPr>
          <w:gridAfter w:val="1"/>
          <w:wAfter w:w="250" w:type="dxa"/>
        </w:trPr>
        <w:tc>
          <w:tcPr>
            <w:tcW w:w="4331" w:type="dxa"/>
            <w:gridSpan w:val="20"/>
            <w:tcBorders>
              <w:top w:val="nil"/>
              <w:left w:val="nil"/>
              <w:bottom w:val="nil"/>
              <w:right w:val="single" w:sz="4" w:space="0" w:color="auto"/>
            </w:tcBorders>
          </w:tcPr>
          <w:p w:rsidR="00416BBF" w:rsidRPr="00F1256A" w:rsidRDefault="00416BBF" w:rsidP="00263468">
            <w:pPr>
              <w:ind w:left="-115" w:right="-115"/>
              <w:rPr>
                <w:rFonts w:ascii="Trebuchet MS" w:hAnsi="Trebuchet MS" w:cs="Arial"/>
              </w:rPr>
            </w:pPr>
            <w:r w:rsidRPr="00F1256A">
              <w:rPr>
                <w:rFonts w:ascii="Trebuchet MS" w:hAnsi="Trebuchet MS" w:cs="Arial"/>
              </w:rPr>
              <w:t>solicit un bilet de tratament în perioada:</w:t>
            </w:r>
          </w:p>
        </w:tc>
        <w:tc>
          <w:tcPr>
            <w:tcW w:w="359" w:type="dxa"/>
            <w:tcBorders>
              <w:top w:val="single" w:sz="4" w:space="0" w:color="auto"/>
              <w:left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right w:val="single" w:sz="12" w:space="0" w:color="auto"/>
            </w:tcBorders>
          </w:tcPr>
          <w:p w:rsidR="00416BBF" w:rsidRPr="00F1256A" w:rsidRDefault="00416BBF" w:rsidP="00263468">
            <w:pPr>
              <w:rPr>
                <w:rFonts w:ascii="Trebuchet MS" w:hAnsi="Trebuchet MS" w:cs="Arial"/>
              </w:rPr>
            </w:pPr>
          </w:p>
        </w:tc>
        <w:tc>
          <w:tcPr>
            <w:tcW w:w="360" w:type="dxa"/>
            <w:tcBorders>
              <w:top w:val="single" w:sz="4" w:space="0" w:color="auto"/>
              <w:left w:val="single" w:sz="12"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right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left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416BBF" w:rsidRPr="00F1256A" w:rsidRDefault="00416BBF" w:rsidP="00263468">
            <w:pPr>
              <w:rPr>
                <w:rFonts w:ascii="Trebuchet MS" w:hAnsi="Trebuchet MS" w:cs="Arial"/>
              </w:rPr>
            </w:pPr>
          </w:p>
        </w:tc>
        <w:tc>
          <w:tcPr>
            <w:tcW w:w="360" w:type="dxa"/>
            <w:tcBorders>
              <w:top w:val="nil"/>
              <w:left w:val="single" w:sz="4" w:space="0" w:color="auto"/>
              <w:right w:val="single" w:sz="4" w:space="0" w:color="auto"/>
            </w:tcBorders>
          </w:tcPr>
          <w:p w:rsidR="00416BBF" w:rsidRPr="00F1256A" w:rsidRDefault="00416BBF" w:rsidP="00263468">
            <w:pPr>
              <w:rPr>
                <w:rFonts w:ascii="Trebuchet MS" w:hAnsi="Trebuchet MS" w:cs="Arial"/>
              </w:rPr>
            </w:pPr>
            <w:r w:rsidRPr="00F1256A">
              <w:rPr>
                <w:rFonts w:ascii="Trebuchet MS" w:hAnsi="Trebuchet MS" w:cs="Arial"/>
              </w:rPr>
              <w:t>-</w:t>
            </w:r>
          </w:p>
        </w:tc>
        <w:tc>
          <w:tcPr>
            <w:tcW w:w="359" w:type="dxa"/>
            <w:tcBorders>
              <w:top w:val="single" w:sz="4" w:space="0" w:color="auto"/>
              <w:left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left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right w:val="single" w:sz="12" w:space="0" w:color="auto"/>
            </w:tcBorders>
          </w:tcPr>
          <w:p w:rsidR="00416BBF" w:rsidRPr="00F1256A" w:rsidRDefault="00416BBF" w:rsidP="00263468">
            <w:pPr>
              <w:rPr>
                <w:rFonts w:ascii="Trebuchet MS" w:hAnsi="Trebuchet MS" w:cs="Arial"/>
              </w:rPr>
            </w:pPr>
          </w:p>
        </w:tc>
        <w:tc>
          <w:tcPr>
            <w:tcW w:w="359" w:type="dxa"/>
            <w:tcBorders>
              <w:top w:val="single" w:sz="4" w:space="0" w:color="auto"/>
              <w:left w:val="single" w:sz="12"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2894" w:type="dxa"/>
            <w:gridSpan w:val="16"/>
            <w:tcBorders>
              <w:top w:val="nil"/>
              <w:left w:val="nil"/>
              <w:bottom w:val="nil"/>
              <w:right w:val="nil"/>
            </w:tcBorders>
          </w:tcPr>
          <w:p w:rsidR="00416BBF" w:rsidRPr="00F1256A" w:rsidRDefault="00416BBF" w:rsidP="00263468">
            <w:pPr>
              <w:rPr>
                <w:rFonts w:ascii="Trebuchet MS" w:hAnsi="Trebuchet MS" w:cs="Arial"/>
              </w:rPr>
            </w:pPr>
            <w:r w:rsidRPr="00F1256A">
              <w:rPr>
                <w:rFonts w:ascii="Trebuchet MS" w:hAnsi="Trebuchet MS" w:cs="Arial"/>
              </w:rPr>
              <w:t>într-una din staţiunile:</w:t>
            </w:r>
          </w:p>
        </w:tc>
        <w:tc>
          <w:tcPr>
            <w:tcW w:w="360" w:type="dxa"/>
            <w:tcBorders>
              <w:top w:val="nil"/>
              <w:left w:val="nil"/>
            </w:tcBorders>
          </w:tcPr>
          <w:p w:rsidR="00416BBF" w:rsidRPr="00F1256A" w:rsidRDefault="00416BBF" w:rsidP="00263468">
            <w:pPr>
              <w:ind w:right="-115"/>
              <w:rPr>
                <w:rFonts w:ascii="Trebuchet MS" w:hAnsi="Trebuchet MS" w:cs="Arial"/>
              </w:rPr>
            </w:pPr>
            <w:r w:rsidRPr="00F1256A">
              <w:rPr>
                <w:rFonts w:ascii="Trebuchet MS" w:hAnsi="Trebuchet MS" w:cs="Arial"/>
              </w:rPr>
              <w:t>1.</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top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738" w:type="dxa"/>
            <w:tcBorders>
              <w:top w:val="nil"/>
              <w:left w:val="nil"/>
              <w:bottom w:val="nil"/>
              <w:right w:val="nil"/>
            </w:tcBorders>
          </w:tcPr>
          <w:p w:rsidR="00416BBF" w:rsidRPr="00F1256A" w:rsidRDefault="00416BBF" w:rsidP="00263468">
            <w:pPr>
              <w:rPr>
                <w:rFonts w:ascii="Trebuchet MS" w:hAnsi="Trebuchet MS" w:cs="Arial"/>
              </w:rPr>
            </w:pPr>
          </w:p>
        </w:tc>
        <w:tc>
          <w:tcPr>
            <w:tcW w:w="361" w:type="dxa"/>
            <w:gridSpan w:val="2"/>
            <w:tcBorders>
              <w:top w:val="nil"/>
              <w:left w:val="nil"/>
              <w:bottom w:val="nil"/>
              <w:right w:val="nil"/>
            </w:tcBorders>
          </w:tcPr>
          <w:p w:rsidR="00416BBF" w:rsidRPr="00F1256A" w:rsidRDefault="00416BBF" w:rsidP="00263468">
            <w:pPr>
              <w:rPr>
                <w:rFonts w:ascii="Trebuchet MS" w:hAnsi="Trebuchet MS" w:cs="Arial"/>
              </w:rPr>
            </w:pPr>
          </w:p>
        </w:tc>
        <w:tc>
          <w:tcPr>
            <w:tcW w:w="359" w:type="dxa"/>
            <w:gridSpan w:val="2"/>
            <w:tcBorders>
              <w:left w:val="nil"/>
              <w:right w:val="nil"/>
            </w:tcBorders>
          </w:tcPr>
          <w:p w:rsidR="00416BBF" w:rsidRPr="00F1256A" w:rsidRDefault="00416BBF" w:rsidP="00263468">
            <w:pPr>
              <w:rPr>
                <w:rFonts w:ascii="Trebuchet MS" w:hAnsi="Trebuchet MS" w:cs="Arial"/>
              </w:rPr>
            </w:pPr>
          </w:p>
        </w:tc>
        <w:tc>
          <w:tcPr>
            <w:tcW w:w="359" w:type="dxa"/>
            <w:gridSpan w:val="2"/>
            <w:tcBorders>
              <w:left w:val="nil"/>
              <w:right w:val="nil"/>
            </w:tcBorders>
          </w:tcPr>
          <w:p w:rsidR="00416BBF" w:rsidRPr="00F1256A" w:rsidRDefault="00416BBF" w:rsidP="00263468">
            <w:pPr>
              <w:rPr>
                <w:rFonts w:ascii="Trebuchet MS" w:hAnsi="Trebuchet MS" w:cs="Arial"/>
              </w:rPr>
            </w:pPr>
          </w:p>
        </w:tc>
        <w:tc>
          <w:tcPr>
            <w:tcW w:w="359" w:type="dxa"/>
            <w:gridSpan w:val="3"/>
            <w:tcBorders>
              <w:left w:val="nil"/>
              <w:right w:val="nil"/>
            </w:tcBorders>
          </w:tcPr>
          <w:p w:rsidR="00416BBF" w:rsidRPr="00F1256A" w:rsidRDefault="00416BBF" w:rsidP="00263468">
            <w:pPr>
              <w:rPr>
                <w:rFonts w:ascii="Trebuchet MS" w:hAnsi="Trebuchet MS" w:cs="Arial"/>
              </w:rPr>
            </w:pPr>
          </w:p>
        </w:tc>
        <w:tc>
          <w:tcPr>
            <w:tcW w:w="359" w:type="dxa"/>
            <w:gridSpan w:val="4"/>
            <w:tcBorders>
              <w:left w:val="nil"/>
              <w:right w:val="nil"/>
            </w:tcBorders>
          </w:tcPr>
          <w:p w:rsidR="00416BBF" w:rsidRPr="00F1256A" w:rsidRDefault="00416BBF" w:rsidP="00263468">
            <w:pPr>
              <w:rPr>
                <w:rFonts w:ascii="Trebuchet MS" w:hAnsi="Trebuchet MS" w:cs="Arial"/>
              </w:rPr>
            </w:pPr>
          </w:p>
        </w:tc>
        <w:tc>
          <w:tcPr>
            <w:tcW w:w="359" w:type="dxa"/>
            <w:gridSpan w:val="2"/>
            <w:tcBorders>
              <w:left w:val="nil"/>
              <w:right w:val="nil"/>
            </w:tcBorders>
          </w:tcPr>
          <w:p w:rsidR="00416BBF" w:rsidRPr="00F1256A" w:rsidRDefault="00416BBF" w:rsidP="00263468">
            <w:pPr>
              <w:rPr>
                <w:rFonts w:ascii="Trebuchet MS" w:hAnsi="Trebuchet MS" w:cs="Arial"/>
              </w:rPr>
            </w:pPr>
          </w:p>
        </w:tc>
        <w:tc>
          <w:tcPr>
            <w:tcW w:w="360" w:type="dxa"/>
            <w:tcBorders>
              <w:left w:val="nil"/>
            </w:tcBorders>
          </w:tcPr>
          <w:p w:rsidR="00416BBF" w:rsidRPr="00F1256A" w:rsidRDefault="00416BBF" w:rsidP="00263468">
            <w:pPr>
              <w:tabs>
                <w:tab w:val="left" w:pos="245"/>
              </w:tabs>
              <w:ind w:right="-115"/>
              <w:rPr>
                <w:rFonts w:ascii="Trebuchet MS" w:hAnsi="Trebuchet MS" w:cs="Arial"/>
              </w:rPr>
            </w:pPr>
            <w:r w:rsidRPr="00F1256A">
              <w:rPr>
                <w:rFonts w:ascii="Trebuchet MS" w:hAnsi="Trebuchet MS" w:cs="Arial"/>
              </w:rPr>
              <w:t>2.</w:t>
            </w: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60" w:type="dxa"/>
          </w:tcPr>
          <w:p w:rsidR="00416BBF" w:rsidRPr="00F1256A" w:rsidRDefault="00416BBF" w:rsidP="00263468">
            <w:pPr>
              <w:rPr>
                <w:rFonts w:ascii="Trebuchet MS" w:hAnsi="Trebuchet MS" w:cs="Arial"/>
              </w:rPr>
            </w:pPr>
          </w:p>
        </w:tc>
        <w:tc>
          <w:tcPr>
            <w:tcW w:w="360" w:type="dxa"/>
          </w:tcPr>
          <w:p w:rsidR="00416BBF" w:rsidRPr="00F1256A" w:rsidRDefault="00416BBF" w:rsidP="00263468">
            <w:pPr>
              <w:rPr>
                <w:rFonts w:ascii="Trebuchet MS" w:hAnsi="Trebuchet MS" w:cs="Arial"/>
              </w:rPr>
            </w:pPr>
          </w:p>
        </w:tc>
        <w:tc>
          <w:tcPr>
            <w:tcW w:w="360" w:type="dxa"/>
          </w:tcPr>
          <w:p w:rsidR="00416BBF" w:rsidRPr="00F1256A" w:rsidRDefault="00416BBF" w:rsidP="00263468">
            <w:pPr>
              <w:rPr>
                <w:rFonts w:ascii="Trebuchet MS" w:hAnsi="Trebuchet MS" w:cs="Arial"/>
              </w:rPr>
            </w:pPr>
          </w:p>
        </w:tc>
        <w:tc>
          <w:tcPr>
            <w:tcW w:w="360"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60"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59" w:type="dxa"/>
          </w:tcPr>
          <w:p w:rsidR="00416BBF" w:rsidRPr="00F1256A" w:rsidRDefault="00416BBF" w:rsidP="00263468">
            <w:pPr>
              <w:rPr>
                <w:rFonts w:ascii="Trebuchet MS" w:hAnsi="Trebuchet MS" w:cs="Arial"/>
              </w:rPr>
            </w:pPr>
          </w:p>
        </w:tc>
        <w:tc>
          <w:tcPr>
            <w:tcW w:w="360" w:type="dxa"/>
            <w:tcBorders>
              <w:top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738" w:type="dxa"/>
            <w:tcBorders>
              <w:top w:val="nil"/>
              <w:left w:val="nil"/>
              <w:bottom w:val="nil"/>
              <w:right w:val="nil"/>
            </w:tcBorders>
          </w:tcPr>
          <w:p w:rsidR="00416BBF" w:rsidRPr="00F1256A" w:rsidRDefault="00416BBF" w:rsidP="00263468">
            <w:pPr>
              <w:rPr>
                <w:rFonts w:ascii="Trebuchet MS" w:hAnsi="Trebuchet MS" w:cs="Arial"/>
              </w:rPr>
            </w:pPr>
          </w:p>
        </w:tc>
        <w:tc>
          <w:tcPr>
            <w:tcW w:w="361" w:type="dxa"/>
            <w:gridSpan w:val="2"/>
            <w:tcBorders>
              <w:top w:val="nil"/>
              <w:left w:val="nil"/>
              <w:bottom w:val="nil"/>
              <w:right w:val="nil"/>
            </w:tcBorders>
          </w:tcPr>
          <w:p w:rsidR="00416BBF" w:rsidRPr="00F1256A" w:rsidRDefault="00416BBF" w:rsidP="00263468">
            <w:pPr>
              <w:rPr>
                <w:rFonts w:ascii="Trebuchet MS" w:hAnsi="Trebuchet MS" w:cs="Arial"/>
              </w:rPr>
            </w:pPr>
          </w:p>
        </w:tc>
        <w:tc>
          <w:tcPr>
            <w:tcW w:w="359" w:type="dxa"/>
            <w:gridSpan w:val="2"/>
            <w:tcBorders>
              <w:left w:val="nil"/>
              <w:bottom w:val="nil"/>
              <w:right w:val="nil"/>
            </w:tcBorders>
          </w:tcPr>
          <w:p w:rsidR="00416BBF" w:rsidRPr="00F1256A" w:rsidRDefault="00416BBF" w:rsidP="00263468">
            <w:pPr>
              <w:rPr>
                <w:rFonts w:ascii="Trebuchet MS" w:hAnsi="Trebuchet MS" w:cs="Arial"/>
              </w:rPr>
            </w:pPr>
          </w:p>
        </w:tc>
        <w:tc>
          <w:tcPr>
            <w:tcW w:w="359" w:type="dxa"/>
            <w:gridSpan w:val="2"/>
            <w:tcBorders>
              <w:left w:val="nil"/>
              <w:bottom w:val="nil"/>
              <w:right w:val="nil"/>
            </w:tcBorders>
          </w:tcPr>
          <w:p w:rsidR="00416BBF" w:rsidRPr="00F1256A" w:rsidRDefault="00416BBF" w:rsidP="00263468">
            <w:pPr>
              <w:rPr>
                <w:rFonts w:ascii="Trebuchet MS" w:hAnsi="Trebuchet MS" w:cs="Arial"/>
              </w:rPr>
            </w:pPr>
          </w:p>
        </w:tc>
        <w:tc>
          <w:tcPr>
            <w:tcW w:w="359" w:type="dxa"/>
            <w:gridSpan w:val="3"/>
            <w:tcBorders>
              <w:left w:val="nil"/>
              <w:bottom w:val="nil"/>
              <w:right w:val="nil"/>
            </w:tcBorders>
          </w:tcPr>
          <w:p w:rsidR="00416BBF" w:rsidRPr="00F1256A" w:rsidRDefault="00416BBF" w:rsidP="00263468">
            <w:pPr>
              <w:rPr>
                <w:rFonts w:ascii="Trebuchet MS" w:hAnsi="Trebuchet MS" w:cs="Arial"/>
              </w:rPr>
            </w:pPr>
          </w:p>
        </w:tc>
        <w:tc>
          <w:tcPr>
            <w:tcW w:w="359" w:type="dxa"/>
            <w:gridSpan w:val="4"/>
            <w:tcBorders>
              <w:left w:val="nil"/>
              <w:bottom w:val="nil"/>
              <w:right w:val="nil"/>
            </w:tcBorders>
          </w:tcPr>
          <w:p w:rsidR="00416BBF" w:rsidRPr="00F1256A" w:rsidRDefault="00416BBF" w:rsidP="00263468">
            <w:pPr>
              <w:rPr>
                <w:rFonts w:ascii="Trebuchet MS" w:hAnsi="Trebuchet MS" w:cs="Arial"/>
              </w:rPr>
            </w:pPr>
          </w:p>
        </w:tc>
        <w:tc>
          <w:tcPr>
            <w:tcW w:w="359" w:type="dxa"/>
            <w:gridSpan w:val="2"/>
            <w:tcBorders>
              <w:left w:val="nil"/>
              <w:bottom w:val="nil"/>
              <w:right w:val="nil"/>
            </w:tcBorders>
          </w:tcPr>
          <w:p w:rsidR="00416BBF" w:rsidRPr="00F1256A" w:rsidRDefault="00416BBF" w:rsidP="00263468">
            <w:pPr>
              <w:rPr>
                <w:rFonts w:ascii="Trebuchet MS" w:hAnsi="Trebuchet MS" w:cs="Arial"/>
              </w:rPr>
            </w:pPr>
          </w:p>
        </w:tc>
        <w:tc>
          <w:tcPr>
            <w:tcW w:w="360" w:type="dxa"/>
            <w:tcBorders>
              <w:left w:val="nil"/>
              <w:bottom w:val="nil"/>
            </w:tcBorders>
          </w:tcPr>
          <w:p w:rsidR="00416BBF" w:rsidRPr="00F1256A" w:rsidRDefault="00416BBF" w:rsidP="00263468">
            <w:pPr>
              <w:tabs>
                <w:tab w:val="left" w:pos="245"/>
              </w:tabs>
              <w:ind w:right="-115"/>
              <w:rPr>
                <w:rFonts w:ascii="Trebuchet MS" w:hAnsi="Trebuchet MS" w:cs="Arial"/>
              </w:rPr>
            </w:pPr>
            <w:r w:rsidRPr="00F1256A">
              <w:rPr>
                <w:rFonts w:ascii="Trebuchet MS" w:hAnsi="Trebuchet MS" w:cs="Arial"/>
              </w:rPr>
              <w:t>3.</w:t>
            </w: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1796" w:type="dxa"/>
            <w:gridSpan w:val="5"/>
            <w:tcBorders>
              <w:top w:val="nil"/>
              <w:bottom w:val="nil"/>
              <w:right w:val="nil"/>
            </w:tcBorders>
          </w:tcPr>
          <w:p w:rsidR="00416BBF" w:rsidRPr="00F1256A" w:rsidRDefault="00416BBF" w:rsidP="00263468">
            <w:pPr>
              <w:jc w:val="center"/>
              <w:rPr>
                <w:rFonts w:ascii="Trebuchet MS" w:hAnsi="Trebuchet MS" w:cs="Arial"/>
              </w:rPr>
            </w:pPr>
            <w:r w:rsidRPr="00F1256A">
              <w:rPr>
                <w:rFonts w:ascii="Trebuchet MS" w:hAnsi="Trebuchet MS" w:cs="Arial"/>
              </w:rPr>
              <w:t>Împreună cu:</w:t>
            </w:r>
          </w:p>
        </w:tc>
      </w:tr>
      <w:tr w:rsidR="00416BBF" w:rsidRPr="00F1256A" w:rsidTr="001F292D">
        <w:trPr>
          <w:gridAfter w:val="1"/>
          <w:wAfter w:w="250" w:type="dxa"/>
        </w:trPr>
        <w:tc>
          <w:tcPr>
            <w:tcW w:w="1099" w:type="dxa"/>
            <w:gridSpan w:val="3"/>
            <w:tcBorders>
              <w:top w:val="nil"/>
              <w:left w:val="nil"/>
              <w:bottom w:val="nil"/>
            </w:tcBorders>
          </w:tcPr>
          <w:p w:rsidR="00416BBF" w:rsidRPr="00F1256A" w:rsidRDefault="00416BBF" w:rsidP="00263468">
            <w:pPr>
              <w:rPr>
                <w:rFonts w:ascii="Trebuchet MS" w:hAnsi="Trebuchet MS" w:cs="Arial"/>
                <w:sz w:val="23"/>
                <w:szCs w:val="23"/>
              </w:rPr>
            </w:pPr>
            <w:r w:rsidRPr="00F1256A">
              <w:rPr>
                <w:rFonts w:ascii="Trebuchet MS" w:hAnsi="Trebuchet MS" w:cs="Arial"/>
                <w:sz w:val="23"/>
                <w:szCs w:val="23"/>
              </w:rPr>
              <w:t>Dl/Dna.</w:t>
            </w: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3"/>
            <w:tcBorders>
              <w:bottom w:val="single" w:sz="4" w:space="0" w:color="auto"/>
            </w:tcBorders>
          </w:tcPr>
          <w:p w:rsidR="00416BBF" w:rsidRPr="00F1256A" w:rsidRDefault="00416BBF" w:rsidP="00263468">
            <w:pPr>
              <w:rPr>
                <w:rFonts w:ascii="Trebuchet MS" w:hAnsi="Trebuchet MS" w:cs="Arial"/>
              </w:rPr>
            </w:pPr>
          </w:p>
        </w:tc>
        <w:tc>
          <w:tcPr>
            <w:tcW w:w="359" w:type="dxa"/>
            <w:gridSpan w:val="4"/>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738" w:type="dxa"/>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4"/>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1798" w:type="dxa"/>
            <w:gridSpan w:val="5"/>
            <w:tcBorders>
              <w:top w:val="nil"/>
              <w:bottom w:val="nil"/>
            </w:tcBorders>
          </w:tcPr>
          <w:p w:rsidR="00416BBF" w:rsidRPr="00F1256A" w:rsidRDefault="00416BBF"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099" w:type="dxa"/>
            <w:gridSpan w:val="3"/>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3"/>
            <w:tcBorders>
              <w:bottom w:val="single" w:sz="4" w:space="0" w:color="auto"/>
            </w:tcBorders>
          </w:tcPr>
          <w:p w:rsidR="00416BBF" w:rsidRPr="00F1256A" w:rsidRDefault="00416BBF" w:rsidP="00263468">
            <w:pPr>
              <w:rPr>
                <w:rFonts w:ascii="Trebuchet MS" w:hAnsi="Trebuchet MS" w:cs="Arial"/>
              </w:rPr>
            </w:pPr>
          </w:p>
        </w:tc>
        <w:tc>
          <w:tcPr>
            <w:tcW w:w="359" w:type="dxa"/>
            <w:gridSpan w:val="4"/>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738" w:type="dxa"/>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4"/>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1798" w:type="dxa"/>
            <w:gridSpan w:val="5"/>
            <w:tcBorders>
              <w:top w:val="nil"/>
              <w:bottom w:val="nil"/>
            </w:tcBorders>
          </w:tcPr>
          <w:p w:rsidR="00416BBF" w:rsidRPr="00F1256A" w:rsidRDefault="00416BBF"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099" w:type="dxa"/>
            <w:gridSpan w:val="3"/>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3"/>
            <w:tcBorders>
              <w:bottom w:val="single" w:sz="4" w:space="0" w:color="auto"/>
            </w:tcBorders>
          </w:tcPr>
          <w:p w:rsidR="00416BBF" w:rsidRPr="00F1256A" w:rsidRDefault="00416BBF" w:rsidP="00263468">
            <w:pPr>
              <w:rPr>
                <w:rFonts w:ascii="Trebuchet MS" w:hAnsi="Trebuchet MS" w:cs="Arial"/>
              </w:rPr>
            </w:pPr>
          </w:p>
        </w:tc>
        <w:tc>
          <w:tcPr>
            <w:tcW w:w="359" w:type="dxa"/>
            <w:gridSpan w:val="4"/>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738" w:type="dxa"/>
            <w:tcBorders>
              <w:top w:val="nil"/>
              <w:left w:val="nil"/>
              <w:bottom w:val="nil"/>
            </w:tcBorders>
          </w:tcPr>
          <w:p w:rsidR="00416BBF" w:rsidRPr="00F1256A" w:rsidRDefault="00416BBF"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4"/>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1798" w:type="dxa"/>
            <w:gridSpan w:val="5"/>
            <w:tcBorders>
              <w:top w:val="nil"/>
              <w:bottom w:val="nil"/>
            </w:tcBorders>
          </w:tcPr>
          <w:p w:rsidR="00416BBF" w:rsidRPr="00F1256A" w:rsidRDefault="00416BBF"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0440" w:type="dxa"/>
            <w:gridSpan w:val="37"/>
            <w:tcBorders>
              <w:top w:val="nil"/>
              <w:left w:val="nil"/>
              <w:bottom w:val="nil"/>
              <w:right w:val="nil"/>
            </w:tcBorders>
          </w:tcPr>
          <w:p w:rsidR="00416BBF" w:rsidRPr="00F1256A" w:rsidRDefault="00416BBF" w:rsidP="00263468">
            <w:pPr>
              <w:rPr>
                <w:rFonts w:ascii="Trebuchet MS" w:hAnsi="Trebuchet MS" w:cs="Arial"/>
              </w:rPr>
            </w:pPr>
            <w:r w:rsidRPr="00F1256A">
              <w:rPr>
                <w:rFonts w:ascii="Trebuchet MS" w:hAnsi="Trebuchet MS" w:cs="Arial"/>
              </w:rPr>
              <w:t>Solicit eliberarea unui bilet de tratament :</w:t>
            </w:r>
          </w:p>
          <w:p w:rsidR="00416BBF" w:rsidRPr="00F1256A" w:rsidRDefault="00416BBF" w:rsidP="00263468">
            <w:pPr>
              <w:rPr>
                <w:rFonts w:ascii="Trebuchet MS" w:hAnsi="Trebuchet MS" w:cs="Arial"/>
              </w:rPr>
            </w:pPr>
            <w:r w:rsidRPr="00F1256A">
              <w:rPr>
                <w:rFonts w:ascii="Trebuchet MS" w:hAnsi="Trebuchet MS" w:cs="Arial"/>
              </w:rPr>
              <w:t>□ Doar gratuit;</w:t>
            </w:r>
          </w:p>
          <w:p w:rsidR="00416BBF" w:rsidRPr="00F1256A" w:rsidRDefault="00416BBF" w:rsidP="00263468">
            <w:pPr>
              <w:rPr>
                <w:rFonts w:ascii="Trebuchet MS" w:hAnsi="Trebuchet MS" w:cs="Arial"/>
              </w:rPr>
            </w:pPr>
            <w:r w:rsidRPr="00F1256A">
              <w:rPr>
                <w:rFonts w:ascii="Trebuchet MS" w:hAnsi="Trebuchet MS" w:cs="Arial"/>
              </w:rPr>
              <w:t>□ Gratuit, în limita locurilor disponibile, sau cu suportarea unei contribuţii;</w:t>
            </w:r>
          </w:p>
          <w:p w:rsidR="00416BBF" w:rsidRPr="00F1256A" w:rsidRDefault="00416BBF" w:rsidP="00263468">
            <w:pPr>
              <w:rPr>
                <w:rFonts w:ascii="Trebuchet MS" w:hAnsi="Trebuchet MS" w:cs="Arial"/>
              </w:rPr>
            </w:pPr>
            <w:r w:rsidRPr="00F1256A">
              <w:rPr>
                <w:rFonts w:ascii="Trebuchet MS" w:hAnsi="Trebuchet MS" w:cs="Arial"/>
              </w:rPr>
              <w:t>□ Cu suportarea unei contribuţii.</w:t>
            </w:r>
          </w:p>
          <w:p w:rsidR="00416BBF" w:rsidRPr="00F1256A" w:rsidRDefault="00416BBF" w:rsidP="00263468">
            <w:pPr>
              <w:rPr>
                <w:rFonts w:ascii="Trebuchet MS" w:hAnsi="Trebuchet MS" w:cs="Arial"/>
                <w:i/>
                <w:sz w:val="10"/>
                <w:szCs w:val="10"/>
              </w:rPr>
            </w:pPr>
          </w:p>
        </w:tc>
      </w:tr>
      <w:tr w:rsidR="00416BBF" w:rsidRPr="00F1256A" w:rsidTr="001F292D">
        <w:trPr>
          <w:gridAfter w:val="1"/>
          <w:wAfter w:w="250" w:type="dxa"/>
        </w:trPr>
        <w:tc>
          <w:tcPr>
            <w:tcW w:w="5409" w:type="dxa"/>
            <w:gridSpan w:val="23"/>
            <w:tcBorders>
              <w:top w:val="nil"/>
              <w:left w:val="nil"/>
              <w:bottom w:val="nil"/>
              <w:right w:val="nil"/>
            </w:tcBorders>
          </w:tcPr>
          <w:p w:rsidR="00416BBF" w:rsidRPr="00F1256A" w:rsidRDefault="00416BBF" w:rsidP="00263468">
            <w:pPr>
              <w:rPr>
                <w:rFonts w:ascii="Trebuchet MS" w:hAnsi="Trebuchet MS" w:cs="Arial"/>
              </w:rPr>
            </w:pPr>
            <w:r w:rsidRPr="00F1256A">
              <w:rPr>
                <w:rFonts w:ascii="Trebuchet MS" w:hAnsi="Trebuchet MS" w:cs="Arial"/>
              </w:rPr>
              <w:t>Solicit ca rezultatul solicitării să-mi fie comunicat:</w:t>
            </w: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718" w:type="dxa"/>
            <w:gridSpan w:val="2"/>
            <w:vMerge w:val="restart"/>
            <w:tcBorders>
              <w:top w:val="nil"/>
              <w:left w:val="nil"/>
              <w:bottom w:val="nil"/>
              <w:right w:val="nil"/>
            </w:tcBorders>
          </w:tcPr>
          <w:p w:rsidR="00416BBF" w:rsidRPr="00F1256A" w:rsidRDefault="00416BBF" w:rsidP="00263468">
            <w:pPr>
              <w:rPr>
                <w:rFonts w:ascii="Trebuchet MS" w:hAnsi="Trebuchet MS" w:cs="Arial"/>
              </w:rPr>
            </w:pPr>
          </w:p>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458" w:type="dxa"/>
            <w:gridSpan w:val="5"/>
            <w:tcBorders>
              <w:bottom w:val="single" w:sz="4" w:space="0" w:color="auto"/>
            </w:tcBorders>
            <w:vAlign w:val="center"/>
          </w:tcPr>
          <w:p w:rsidR="00416BBF" w:rsidRPr="00F1256A" w:rsidRDefault="00416BBF" w:rsidP="00263468">
            <w:pP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Prin Fax</w:t>
            </w:r>
          </w:p>
        </w:tc>
        <w:tc>
          <w:tcPr>
            <w:tcW w:w="1436" w:type="dxa"/>
            <w:gridSpan w:val="11"/>
            <w:tcBorders>
              <w:bottom w:val="single" w:sz="4" w:space="0" w:color="auto"/>
            </w:tcBorders>
            <w:vAlign w:val="center"/>
          </w:tcPr>
          <w:p w:rsidR="00416BBF" w:rsidRPr="00F1256A" w:rsidRDefault="00416BBF" w:rsidP="00263468">
            <w:pPr>
              <w:jc w:val="center"/>
              <w:rPr>
                <w:rFonts w:ascii="Trebuchet MS" w:hAnsi="Trebuchet MS" w:cs="Arial"/>
                <w:sz w:val="40"/>
                <w:szCs w:val="40"/>
              </w:rPr>
            </w:pPr>
            <w:r w:rsidRPr="00F1256A">
              <w:rPr>
                <w:rFonts w:ascii="Trebuchet MS" w:hAnsi="Trebuchet MS" w:cs="Arial"/>
                <w:sz w:val="28"/>
                <w:szCs w:val="28"/>
              </w:rPr>
              <w:t>□</w:t>
            </w:r>
            <w:r w:rsidRPr="00F1256A">
              <w:rPr>
                <w:rFonts w:ascii="Trebuchet MS" w:hAnsi="Trebuchet MS" w:cs="Tahoma"/>
                <w:sz w:val="22"/>
                <w:szCs w:val="22"/>
              </w:rPr>
              <w:t xml:space="preserve"> Prin SMS</w:t>
            </w:r>
          </w:p>
        </w:tc>
        <w:tc>
          <w:tcPr>
            <w:tcW w:w="1437" w:type="dxa"/>
            <w:gridSpan w:val="4"/>
            <w:tcBorders>
              <w:bottom w:val="single" w:sz="4" w:space="0" w:color="auto"/>
            </w:tcBorders>
            <w:vAlign w:val="center"/>
          </w:tcPr>
          <w:p w:rsidR="00416BBF" w:rsidRPr="00F1256A" w:rsidRDefault="00416BBF" w:rsidP="00263468">
            <w:pPr>
              <w:jc w:val="cente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Telefonic</w:t>
            </w:r>
          </w:p>
        </w:tc>
        <w:tc>
          <w:tcPr>
            <w:tcW w:w="1798" w:type="dxa"/>
            <w:gridSpan w:val="5"/>
            <w:tcBorders>
              <w:bottom w:val="single" w:sz="4" w:space="0" w:color="auto"/>
            </w:tcBorders>
            <w:vAlign w:val="center"/>
          </w:tcPr>
          <w:p w:rsidR="00416BBF" w:rsidRPr="00F1256A" w:rsidRDefault="00416BBF" w:rsidP="00263468">
            <w:pPr>
              <w:jc w:val="center"/>
              <w:rPr>
                <w:rFonts w:ascii="Trebuchet MS" w:hAnsi="Trebuchet MS" w:cs="Arial"/>
              </w:rPr>
            </w:pPr>
            <w:r w:rsidRPr="00F1256A">
              <w:rPr>
                <w:rFonts w:ascii="Trebuchet MS" w:hAnsi="Trebuchet MS" w:cs="Arial"/>
              </w:rPr>
              <w:t>la numărul:</w:t>
            </w:r>
          </w:p>
        </w:tc>
        <w:tc>
          <w:tcPr>
            <w:tcW w:w="360"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60"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60"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359" w:type="dxa"/>
            <w:tcBorders>
              <w:bottom w:val="single" w:sz="4" w:space="0" w:color="auto"/>
            </w:tcBorders>
            <w:vAlign w:val="center"/>
          </w:tcPr>
          <w:p w:rsidR="00416BBF" w:rsidRPr="00F1256A" w:rsidRDefault="00416BBF" w:rsidP="00263468">
            <w:pPr>
              <w:jc w:val="center"/>
              <w:rPr>
                <w:rFonts w:ascii="Trebuchet MS" w:hAnsi="Trebuchet MS" w:cs="Arial"/>
              </w:rPr>
            </w:pPr>
          </w:p>
        </w:tc>
        <w:tc>
          <w:tcPr>
            <w:tcW w:w="718" w:type="dxa"/>
            <w:gridSpan w:val="2"/>
            <w:vMerge/>
            <w:tcBorders>
              <w:top w:val="nil"/>
              <w:bottom w:val="nil"/>
              <w:right w:val="nil"/>
            </w:tcBorders>
            <w:vAlign w:val="center"/>
          </w:tcPr>
          <w:p w:rsidR="00416BBF" w:rsidRPr="00F1256A" w:rsidRDefault="00416BBF" w:rsidP="00263468">
            <w:pPr>
              <w:jc w:val="center"/>
              <w:rPr>
                <w:rFonts w:ascii="Trebuchet MS" w:hAnsi="Trebuchet MS" w:cs="Arial"/>
              </w:rPr>
            </w:pPr>
          </w:p>
        </w:tc>
      </w:tr>
      <w:tr w:rsidR="00416BBF" w:rsidRPr="00F1256A" w:rsidTr="001F292D">
        <w:tc>
          <w:tcPr>
            <w:tcW w:w="2340" w:type="dxa"/>
            <w:gridSpan w:val="11"/>
            <w:tcBorders>
              <w:bottom w:val="single" w:sz="4" w:space="0" w:color="auto"/>
            </w:tcBorders>
            <w:vAlign w:val="center"/>
          </w:tcPr>
          <w:p w:rsidR="00416BBF" w:rsidRPr="00F1256A" w:rsidRDefault="00416BBF" w:rsidP="00263468">
            <w:pPr>
              <w:rPr>
                <w:rFonts w:ascii="Trebuchet MS" w:hAnsi="Trebuchet MS" w:cs="Arial"/>
                <w:sz w:val="28"/>
                <w:szCs w:val="28"/>
              </w:rPr>
            </w:pPr>
            <w:r w:rsidRPr="00F1256A">
              <w:rPr>
                <w:rFonts w:ascii="Trebuchet MS" w:hAnsi="Trebuchet MS" w:cs="Arial"/>
                <w:sz w:val="28"/>
                <w:szCs w:val="28"/>
              </w:rPr>
              <w:t>□</w:t>
            </w:r>
            <w:r w:rsidRPr="00F1256A">
              <w:rPr>
                <w:rFonts w:ascii="Trebuchet MS" w:hAnsi="Trebuchet MS" w:cs="Tahoma"/>
                <w:sz w:val="22"/>
                <w:szCs w:val="22"/>
              </w:rPr>
              <w:t>Prin mail la adresa:</w:t>
            </w:r>
          </w:p>
        </w:tc>
        <w:tc>
          <w:tcPr>
            <w:tcW w:w="8100" w:type="dxa"/>
            <w:gridSpan w:val="26"/>
            <w:tcBorders>
              <w:bottom w:val="single" w:sz="4" w:space="0" w:color="auto"/>
            </w:tcBorders>
            <w:vAlign w:val="center"/>
          </w:tcPr>
          <w:p w:rsidR="00416BBF" w:rsidRPr="00F1256A" w:rsidRDefault="00416BBF" w:rsidP="00263468">
            <w:pPr>
              <w:jc w:val="center"/>
              <w:rPr>
                <w:rFonts w:ascii="Trebuchet MS" w:hAnsi="Trebuchet MS" w:cs="Arial"/>
              </w:rPr>
            </w:pPr>
          </w:p>
        </w:tc>
        <w:tc>
          <w:tcPr>
            <w:tcW w:w="250" w:type="dxa"/>
            <w:tcBorders>
              <w:top w:val="nil"/>
              <w:bottom w:val="nil"/>
              <w:right w:val="nil"/>
            </w:tcBorders>
            <w:vAlign w:val="center"/>
          </w:tcPr>
          <w:p w:rsidR="00416BBF" w:rsidRPr="00F1256A" w:rsidRDefault="00416BBF" w:rsidP="00263468">
            <w:pPr>
              <w:jc w:val="center"/>
              <w:rPr>
                <w:rFonts w:ascii="Trebuchet MS" w:hAnsi="Trebuchet MS" w:cs="Arial"/>
              </w:rPr>
            </w:pPr>
          </w:p>
        </w:tc>
      </w:tr>
      <w:tr w:rsidR="00416BBF" w:rsidRPr="00F1256A" w:rsidTr="001F292D">
        <w:trPr>
          <w:gridAfter w:val="1"/>
          <w:wAfter w:w="250" w:type="dxa"/>
        </w:trPr>
        <w:tc>
          <w:tcPr>
            <w:tcW w:w="3613" w:type="dxa"/>
            <w:gridSpan w:val="18"/>
            <w:tcBorders>
              <w:bottom w:val="single" w:sz="4" w:space="0" w:color="auto"/>
            </w:tcBorders>
          </w:tcPr>
          <w:p w:rsidR="00416BBF" w:rsidRPr="00F1256A" w:rsidRDefault="00416BBF" w:rsidP="00263468">
            <w:pPr>
              <w:ind w:right="-102"/>
              <w:rPr>
                <w:rFonts w:ascii="Trebuchet MS" w:hAnsi="Trebuchet MS" w:cs="Arial"/>
              </w:rPr>
            </w:pPr>
            <w:r w:rsidRPr="00F1256A">
              <w:rPr>
                <w:rFonts w:ascii="Trebuchet MS" w:hAnsi="Trebuchet MS" w:cs="Arial"/>
                <w:sz w:val="28"/>
                <w:szCs w:val="28"/>
              </w:rPr>
              <w:t xml:space="preserve">□ </w:t>
            </w:r>
            <w:r w:rsidRPr="00F1256A">
              <w:rPr>
                <w:rFonts w:ascii="Trebuchet MS" w:hAnsi="Trebuchet MS" w:cs="Tahoma"/>
                <w:sz w:val="22"/>
                <w:szCs w:val="22"/>
              </w:rPr>
              <w:t>Prin poştă la adresa de domiciliu</w:t>
            </w:r>
          </w:p>
        </w:tc>
        <w:tc>
          <w:tcPr>
            <w:tcW w:w="359" w:type="dxa"/>
            <w:tcBorders>
              <w:top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59"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right w:val="nil"/>
            </w:tcBorders>
          </w:tcPr>
          <w:p w:rsidR="00416BBF" w:rsidRPr="00F1256A" w:rsidRDefault="00416BBF" w:rsidP="00263468">
            <w:pPr>
              <w:rPr>
                <w:rFonts w:ascii="Trebuchet MS" w:hAnsi="Trebuchet MS" w:cs="Arial"/>
              </w:rPr>
            </w:pPr>
          </w:p>
        </w:tc>
        <w:tc>
          <w:tcPr>
            <w:tcW w:w="360" w:type="dxa"/>
            <w:tcBorders>
              <w:top w:val="nil"/>
              <w:left w:val="nil"/>
              <w:bottom w:val="nil"/>
            </w:tcBorders>
          </w:tcPr>
          <w:p w:rsidR="00416BBF" w:rsidRPr="00F1256A" w:rsidRDefault="00416BBF" w:rsidP="00263468">
            <w:pPr>
              <w:rPr>
                <w:rFonts w:ascii="Trebuchet MS" w:hAnsi="Trebuchet MS" w:cs="Arial"/>
              </w:rPr>
            </w:pPr>
          </w:p>
        </w:tc>
        <w:tc>
          <w:tcPr>
            <w:tcW w:w="3593" w:type="dxa"/>
            <w:gridSpan w:val="10"/>
            <w:tcBorders>
              <w:bottom w:val="single" w:sz="4" w:space="0" w:color="auto"/>
            </w:tcBorders>
          </w:tcPr>
          <w:p w:rsidR="00416BBF" w:rsidRPr="00F1256A" w:rsidRDefault="00416BBF" w:rsidP="00263468">
            <w:pPr>
              <w:rPr>
                <w:rFonts w:ascii="Trebuchet MS" w:hAnsi="Trebuchet MS" w:cs="Arial"/>
              </w:rPr>
            </w:pPr>
            <w:r w:rsidRPr="00F1256A">
              <w:rPr>
                <w:rFonts w:ascii="Trebuchet MS" w:hAnsi="Trebuchet MS" w:cs="Arial"/>
                <w:sz w:val="28"/>
                <w:szCs w:val="28"/>
              </w:rPr>
              <w:t xml:space="preserve">□ </w:t>
            </w:r>
            <w:r w:rsidRPr="00F1256A">
              <w:rPr>
                <w:rFonts w:ascii="Trebuchet MS" w:hAnsi="Trebuchet MS" w:cs="Tahoma"/>
                <w:sz w:val="22"/>
                <w:szCs w:val="22"/>
              </w:rPr>
              <w:t>Prin poştă la adresa de mai jos:</w:t>
            </w:r>
          </w:p>
        </w:tc>
        <w:tc>
          <w:tcPr>
            <w:tcW w:w="359" w:type="dxa"/>
            <w:tcBorders>
              <w:top w:val="nil"/>
              <w:right w:val="nil"/>
            </w:tcBorders>
          </w:tcPr>
          <w:p w:rsidR="00416BBF" w:rsidRPr="00F1256A" w:rsidRDefault="00416BBF" w:rsidP="00263468">
            <w:pPr>
              <w:rPr>
                <w:rFonts w:ascii="Trebuchet MS" w:hAnsi="Trebuchet MS" w:cs="Arial"/>
              </w:rPr>
            </w:pPr>
          </w:p>
        </w:tc>
        <w:tc>
          <w:tcPr>
            <w:tcW w:w="359" w:type="dxa"/>
            <w:tcBorders>
              <w:top w:val="nil"/>
              <w:left w:val="nil"/>
              <w:right w:val="nil"/>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2067" w:type="dxa"/>
            <w:gridSpan w:val="9"/>
            <w:tcBorders>
              <w:left w:val="nil"/>
            </w:tcBorders>
          </w:tcPr>
          <w:p w:rsidR="00416BBF" w:rsidRPr="00F1256A" w:rsidRDefault="00416BBF" w:rsidP="00263468">
            <w:pPr>
              <w:ind w:right="-115"/>
              <w:rPr>
                <w:rFonts w:ascii="Trebuchet MS" w:hAnsi="Trebuchet MS" w:cs="Arial"/>
              </w:rPr>
            </w:pPr>
            <w:r w:rsidRPr="00F1256A">
              <w:rPr>
                <w:rFonts w:ascii="Trebuchet MS" w:hAnsi="Trebuchet MS" w:cs="Arial"/>
              </w:rPr>
              <w:t>Localitatea</w:t>
            </w:r>
          </w:p>
        </w:tc>
        <w:tc>
          <w:tcPr>
            <w:tcW w:w="413" w:type="dxa"/>
            <w:gridSpan w:val="4"/>
          </w:tcPr>
          <w:p w:rsidR="00416BBF" w:rsidRPr="00F1256A" w:rsidRDefault="00416BBF" w:rsidP="00263468">
            <w:pPr>
              <w:ind w:right="-115"/>
              <w:rPr>
                <w:rFonts w:ascii="Trebuchet MS" w:hAnsi="Trebuchet MS" w:cs="Arial"/>
              </w:rPr>
            </w:pPr>
          </w:p>
        </w:tc>
        <w:tc>
          <w:tcPr>
            <w:tcW w:w="414" w:type="dxa"/>
            <w:gridSpan w:val="3"/>
            <w:tcBorders>
              <w:top w:val="single" w:sz="4" w:space="0" w:color="auto"/>
              <w:left w:val="nil"/>
              <w:bottom w:val="single" w:sz="4" w:space="0" w:color="auto"/>
            </w:tcBorders>
          </w:tcPr>
          <w:p w:rsidR="00416BBF" w:rsidRPr="00F1256A" w:rsidRDefault="00416BBF" w:rsidP="00263468">
            <w:pPr>
              <w:ind w:right="-115"/>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2067" w:type="dxa"/>
            <w:gridSpan w:val="9"/>
            <w:tcBorders>
              <w:left w:val="nil"/>
            </w:tcBorders>
          </w:tcPr>
          <w:p w:rsidR="00416BBF" w:rsidRPr="00F1256A" w:rsidRDefault="00416BBF" w:rsidP="00263468">
            <w:pPr>
              <w:ind w:right="-115"/>
              <w:rPr>
                <w:rFonts w:ascii="Trebuchet MS" w:hAnsi="Trebuchet MS" w:cs="Arial"/>
              </w:rPr>
            </w:pPr>
            <w:r>
              <w:rPr>
                <w:rFonts w:ascii="Trebuchet MS" w:hAnsi="Trebuchet MS" w:cs="Arial"/>
              </w:rPr>
              <w:t>ţara</w:t>
            </w:r>
          </w:p>
        </w:tc>
        <w:tc>
          <w:tcPr>
            <w:tcW w:w="413" w:type="dxa"/>
            <w:gridSpan w:val="4"/>
          </w:tcPr>
          <w:p w:rsidR="00416BBF" w:rsidRPr="00F1256A" w:rsidRDefault="00416BBF" w:rsidP="00263468">
            <w:pPr>
              <w:ind w:right="-115"/>
              <w:rPr>
                <w:rFonts w:ascii="Trebuchet MS" w:hAnsi="Trebuchet MS" w:cs="Arial"/>
              </w:rPr>
            </w:pPr>
          </w:p>
        </w:tc>
        <w:tc>
          <w:tcPr>
            <w:tcW w:w="414" w:type="dxa"/>
            <w:gridSpan w:val="3"/>
            <w:tcBorders>
              <w:top w:val="single" w:sz="4" w:space="0" w:color="auto"/>
              <w:left w:val="nil"/>
              <w:bottom w:val="single" w:sz="4" w:space="0" w:color="auto"/>
            </w:tcBorders>
          </w:tcPr>
          <w:p w:rsidR="00416BBF" w:rsidRPr="00F1256A" w:rsidRDefault="00416BBF" w:rsidP="00263468">
            <w:pPr>
              <w:ind w:right="-115"/>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458" w:type="dxa"/>
            <w:gridSpan w:val="5"/>
            <w:tcBorders>
              <w:top w:val="nil"/>
              <w:left w:val="nil"/>
            </w:tcBorders>
          </w:tcPr>
          <w:p w:rsidR="00416BBF" w:rsidRPr="00F1256A" w:rsidRDefault="00416BBF" w:rsidP="00263468">
            <w:pPr>
              <w:rPr>
                <w:rFonts w:ascii="Trebuchet MS" w:hAnsi="Trebuchet MS" w:cs="Arial"/>
              </w:rPr>
            </w:pPr>
            <w:r w:rsidRPr="00F1256A">
              <w:rPr>
                <w:rFonts w:ascii="Trebuchet MS" w:hAnsi="Trebuchet MS" w:cs="Arial"/>
              </w:rPr>
              <w:t>strada :</w:t>
            </w: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4"/>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gridSpan w:val="2"/>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60"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719" w:type="dxa"/>
            <w:gridSpan w:val="2"/>
            <w:tcBorders>
              <w:top w:val="single" w:sz="4" w:space="0" w:color="auto"/>
              <w:bottom w:val="nil"/>
            </w:tcBorders>
          </w:tcPr>
          <w:p w:rsidR="00416BBF" w:rsidRPr="00F1256A" w:rsidRDefault="00416BBF" w:rsidP="00263468">
            <w:pPr>
              <w:ind w:left="-115"/>
              <w:rPr>
                <w:rFonts w:ascii="Trebuchet MS" w:hAnsi="Trebuchet MS" w:cs="Arial"/>
              </w:rPr>
            </w:pPr>
            <w:r w:rsidRPr="00F1256A">
              <w:rPr>
                <w:rFonts w:ascii="Trebuchet MS" w:hAnsi="Trebuchet MS" w:cs="Arial"/>
              </w:rPr>
              <w:t>nr.:</w:t>
            </w: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099" w:type="dxa"/>
            <w:gridSpan w:val="3"/>
            <w:tcBorders>
              <w:left w:val="nil"/>
            </w:tcBorders>
          </w:tcPr>
          <w:p w:rsidR="00416BBF" w:rsidRPr="00F1256A" w:rsidRDefault="00416BBF" w:rsidP="00263468">
            <w:pPr>
              <w:rPr>
                <w:rFonts w:ascii="Trebuchet MS" w:hAnsi="Trebuchet MS" w:cs="Arial"/>
              </w:rPr>
            </w:pPr>
            <w:r w:rsidRPr="00F1256A">
              <w:rPr>
                <w:rFonts w:ascii="Trebuchet MS" w:hAnsi="Trebuchet MS" w:cs="Arial"/>
              </w:rPr>
              <w:t>bl.:</w:t>
            </w: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2"/>
            <w:tcBorders>
              <w:bottom w:val="single" w:sz="4" w:space="0" w:color="auto"/>
            </w:tcBorders>
          </w:tcPr>
          <w:p w:rsidR="00416BBF" w:rsidRPr="00F1256A" w:rsidRDefault="00416BBF" w:rsidP="00263468">
            <w:pPr>
              <w:rPr>
                <w:rFonts w:ascii="Trebuchet MS" w:hAnsi="Trebuchet MS" w:cs="Arial"/>
              </w:rPr>
            </w:pPr>
          </w:p>
        </w:tc>
        <w:tc>
          <w:tcPr>
            <w:tcW w:w="359" w:type="dxa"/>
            <w:gridSpan w:val="3"/>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718" w:type="dxa"/>
            <w:gridSpan w:val="6"/>
            <w:tcBorders>
              <w:top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sc.:</w:t>
            </w: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718" w:type="dxa"/>
            <w:gridSpan w:val="2"/>
            <w:tcBorders>
              <w:top w:val="nil"/>
              <w:bottom w:val="nil"/>
            </w:tcBorders>
          </w:tcPr>
          <w:p w:rsidR="00416BBF" w:rsidRPr="00F1256A" w:rsidRDefault="00416BBF" w:rsidP="00263468">
            <w:pPr>
              <w:ind w:right="-115"/>
              <w:rPr>
                <w:rFonts w:ascii="Trebuchet MS" w:hAnsi="Trebuchet MS" w:cs="Arial"/>
              </w:rPr>
            </w:pPr>
            <w:r w:rsidRPr="00F1256A">
              <w:rPr>
                <w:rFonts w:ascii="Trebuchet MS" w:hAnsi="Trebuchet MS" w:cs="Arial"/>
              </w:rPr>
              <w:t>ap.:</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1799" w:type="dxa"/>
            <w:gridSpan w:val="5"/>
            <w:tcBorders>
              <w:top w:val="nil"/>
              <w:bottom w:val="nil"/>
            </w:tcBorders>
          </w:tcPr>
          <w:p w:rsidR="00416BBF" w:rsidRPr="00F1256A" w:rsidRDefault="00416BBF" w:rsidP="00263468">
            <w:pPr>
              <w:ind w:left="-115" w:right="-115"/>
              <w:rPr>
                <w:rFonts w:ascii="Trebuchet MS" w:hAnsi="Trebuchet MS" w:cs="Arial"/>
              </w:rPr>
            </w:pPr>
            <w:r w:rsidRPr="00F1256A">
              <w:rPr>
                <w:rFonts w:ascii="Trebuchet MS" w:hAnsi="Trebuchet MS" w:cs="Arial"/>
              </w:rPr>
              <w:t>judeţul (sector):</w:t>
            </w: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60" w:type="dxa"/>
            <w:tcBorders>
              <w:bottom w:val="single" w:sz="4" w:space="0" w:color="auto"/>
            </w:tcBorders>
          </w:tcPr>
          <w:p w:rsidR="00416BBF" w:rsidRPr="00F1256A" w:rsidRDefault="00416BBF" w:rsidP="00263468">
            <w:pPr>
              <w:rPr>
                <w:rFonts w:ascii="Trebuchet MS" w:hAnsi="Trebuchet MS" w:cs="Arial"/>
              </w:rPr>
            </w:pPr>
          </w:p>
        </w:tc>
        <w:tc>
          <w:tcPr>
            <w:tcW w:w="359" w:type="dxa"/>
            <w:tcBorders>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c>
          <w:tcPr>
            <w:tcW w:w="359" w:type="dxa"/>
            <w:tcBorders>
              <w:top w:val="single" w:sz="4" w:space="0" w:color="auto"/>
              <w:bottom w:val="single" w:sz="4" w:space="0" w:color="auto"/>
            </w:tcBorders>
          </w:tcPr>
          <w:p w:rsidR="00416BBF" w:rsidRPr="00F1256A" w:rsidRDefault="00416BBF" w:rsidP="00263468">
            <w:pPr>
              <w:rPr>
                <w:rFonts w:ascii="Trebuchet MS" w:hAnsi="Trebuchet MS" w:cs="Arial"/>
              </w:rPr>
            </w:pPr>
          </w:p>
        </w:tc>
      </w:tr>
      <w:tr w:rsidR="00416BBF" w:rsidRPr="00F1256A" w:rsidTr="001F292D">
        <w:trPr>
          <w:gridAfter w:val="1"/>
          <w:wAfter w:w="250" w:type="dxa"/>
        </w:trPr>
        <w:tc>
          <w:tcPr>
            <w:tcW w:w="10440" w:type="dxa"/>
            <w:gridSpan w:val="37"/>
            <w:tcBorders>
              <w:top w:val="nil"/>
              <w:left w:val="nil"/>
              <w:bottom w:val="nil"/>
              <w:right w:val="nil"/>
            </w:tcBorders>
          </w:tcPr>
          <w:p w:rsidR="00416BBF" w:rsidRPr="00F1256A" w:rsidRDefault="00416BBF" w:rsidP="00263468">
            <w:pPr>
              <w:rPr>
                <w:rFonts w:ascii="Trebuchet MS" w:hAnsi="Trebuchet MS" w:cs="Arial"/>
                <w:i/>
                <w:sz w:val="10"/>
                <w:szCs w:val="10"/>
              </w:rPr>
            </w:pPr>
          </w:p>
          <w:p w:rsidR="00416BBF" w:rsidRPr="00F1256A" w:rsidRDefault="00416BBF" w:rsidP="00263468">
            <w:pPr>
              <w:jc w:val="both"/>
              <w:rPr>
                <w:rFonts w:ascii="Trebuchet MS" w:hAnsi="Trebuchet MS" w:cs="Tahoma"/>
                <w:i/>
              </w:rPr>
            </w:pPr>
          </w:p>
          <w:p w:rsidR="00416BBF" w:rsidRPr="00F1256A" w:rsidRDefault="00416BBF" w:rsidP="00263468">
            <w:pPr>
              <w:jc w:val="both"/>
              <w:rPr>
                <w:rFonts w:ascii="Trebuchet MS" w:hAnsi="Trebuchet MS" w:cs="Tahoma"/>
                <w:i/>
              </w:rPr>
            </w:pPr>
            <w:r w:rsidRPr="00F1256A">
              <w:rPr>
                <w:rFonts w:ascii="Trebuchet MS" w:hAnsi="Trebuchet MS" w:cs="Tahoma"/>
                <w:i/>
              </w:rPr>
              <w:t>Am luat la cunoştinţă că primesc răspuns numai în cazul în care solicitarea mea este soluţionată favorabil şi că am obligaţia să mă prezint la casa teritorială de pensii la data şi cu actele comunicate.</w:t>
            </w:r>
          </w:p>
        </w:tc>
      </w:tr>
    </w:tbl>
    <w:p w:rsidR="00416BBF" w:rsidRPr="005A6932" w:rsidRDefault="00416BBF" w:rsidP="00090759">
      <w:pPr>
        <w:jc w:val="both"/>
        <w:rPr>
          <w:rFonts w:ascii="Trebuchet MS" w:hAnsi="Trebuchet MS" w:cs="Arial"/>
          <w:b/>
          <w:sz w:val="18"/>
          <w:szCs w:val="18"/>
        </w:rPr>
      </w:pPr>
      <w:r w:rsidRPr="005A6932">
        <w:rPr>
          <w:rFonts w:ascii="Trebuchet MS" w:hAnsi="Trebuchet MS" w:cs="Arial"/>
          <w:b/>
          <w:sz w:val="18"/>
          <w:szCs w:val="18"/>
        </w:rPr>
        <w:t>Depun prezenta având calitatea de:</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pensionar de invaliditate ( gr I), în conformitate cu prevederile programului individual de recuperare, întocmit de către medicul expert al asigurărilor sociale, Dosar nr.______________;</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pensionar, cu pensie acordată de către casa teritorială de pensii,</w:t>
      </w:r>
      <w:r w:rsidRPr="005A6932">
        <w:rPr>
          <w:rFonts w:ascii="Trebuchet MS" w:hAnsi="Trebuchet MS" w:cs="Arial"/>
          <w:b/>
          <w:color w:val="0000FF"/>
          <w:sz w:val="20"/>
          <w:szCs w:val="20"/>
        </w:rPr>
        <w:t xml:space="preserve"> </w:t>
      </w:r>
      <w:r w:rsidRPr="005A6932">
        <w:rPr>
          <w:rFonts w:ascii="Trebuchet MS" w:hAnsi="Trebuchet MS" w:cs="Arial"/>
          <w:b/>
          <w:sz w:val="20"/>
          <w:szCs w:val="20"/>
        </w:rPr>
        <w:t>Dosar nr.______________ ;</w:t>
      </w:r>
    </w:p>
    <w:p w:rsidR="00416BBF" w:rsidRPr="005A6932" w:rsidRDefault="00416BBF" w:rsidP="00090759">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t>pensionar cu pensie acordată de către casa teritorială de pensii, Dosar nr.___________ şi asigurat al sistemului public de pensii -   (salariat);</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asigurat al sistemului public de pensii;</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persoane care beneficiază de prevederile Legii nr. 346/2002 republicată;</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Decretului-lege nr.118/1990, Dosar nr.__________;</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Legii nr.189/2000, Dosar nr.______________;</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veteran de război, Dosar nr.__________;</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Legii nr. 49/1999, Dosar nr. _______________;</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cu handicap;</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it-IT"/>
        </w:rPr>
        <w:t>asigurat care îşi desfăşoară activitatea în locurile de muncă  în condiţii speciale din activităţile de cercetare, explorare, exploatare sau prelucrare a materiilor prime nucleare, zonele I şi II de expunere la radiaţii.</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care însoţeşte pensionarul de invaliditare grad I sau însoţitor al persoanei cu handicap grav şi îndeplineşte condiţiile art. 122 alin. 2 al Legii 263/2010 cu modificările şi completările ulterioare;</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copil minor – beneficiar de pensie de urmaş , Dosar nr. __________;</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pt-BR"/>
        </w:rPr>
        <w:t xml:space="preserve">părinte al copilului minor beneficiar de pensie de urmaş, tutore căruia i-a fost încredinţat sau dat în plasament copilul beneficiar de pensie de urmaş </w:t>
      </w:r>
      <w:r w:rsidRPr="005A6932">
        <w:rPr>
          <w:rFonts w:ascii="Trebuchet MS" w:hAnsi="Trebuchet MS" w:cs="Arial"/>
          <w:b/>
          <w:sz w:val="20"/>
          <w:szCs w:val="20"/>
        </w:rPr>
        <w:t>şi îndeplinesc condiţiile art. 122 alin. 2 al Legii nr. 263/2010, cu modificările şi completările ulterioare;</w:t>
      </w:r>
    </w:p>
    <w:p w:rsidR="00416BBF" w:rsidRPr="005A6932" w:rsidRDefault="00416BBF" w:rsidP="00090759">
      <w:pPr>
        <w:numPr>
          <w:ilvl w:val="0"/>
          <w:numId w:val="2"/>
        </w:numPr>
        <w:ind w:left="0" w:firstLine="0"/>
        <w:jc w:val="both"/>
        <w:rPr>
          <w:rFonts w:ascii="Trebuchet MS" w:hAnsi="Trebuchet MS" w:cs="Arial"/>
          <w:b/>
          <w:sz w:val="20"/>
          <w:szCs w:val="20"/>
        </w:rPr>
      </w:pPr>
      <w:r w:rsidRPr="005A6932">
        <w:rPr>
          <w:rFonts w:ascii="Trebuchet MS" w:hAnsi="Trebuchet MS" w:cs="Arial"/>
          <w:b/>
          <w:bCs/>
          <w:sz w:val="20"/>
          <w:szCs w:val="20"/>
          <w:lang w:val="pt-BR"/>
        </w:rPr>
        <w:t>personal didactic şi didactic auxiliar din învăţământ;</w:t>
      </w:r>
    </w:p>
    <w:p w:rsidR="00416BBF" w:rsidRPr="00385769" w:rsidRDefault="00416BBF" w:rsidP="00090759">
      <w:pPr>
        <w:numPr>
          <w:ilvl w:val="0"/>
          <w:numId w:val="2"/>
        </w:numPr>
        <w:ind w:left="0" w:firstLine="0"/>
        <w:jc w:val="both"/>
        <w:rPr>
          <w:rFonts w:ascii="Trebuchet MS" w:hAnsi="Trebuchet MS" w:cs="Arial"/>
          <w:b/>
          <w:sz w:val="18"/>
          <w:szCs w:val="18"/>
        </w:rPr>
      </w:pPr>
      <w:r w:rsidRPr="005A6932">
        <w:rPr>
          <w:rFonts w:ascii="Trebuchet MS" w:hAnsi="Trebuchet MS" w:cs="Arial"/>
          <w:b/>
          <w:bCs/>
          <w:sz w:val="20"/>
          <w:szCs w:val="20"/>
          <w:lang w:val="es-ES"/>
        </w:rPr>
        <w:t>personalul aflat în raport de serviciu sau raport de muncă cu CNPP, casa teritorială de pensii sau Institutul Naţional de Expertiză Medicală şi Recuperare a Capacităţii de Muncă</w:t>
      </w:r>
      <w:r w:rsidRPr="002E77D2">
        <w:rPr>
          <w:rFonts w:ascii="Trebuchet MS" w:hAnsi="Trebuchet MS" w:cs="Arial"/>
          <w:b/>
          <w:bCs/>
          <w:sz w:val="18"/>
          <w:szCs w:val="18"/>
          <w:lang w:val="es-ES"/>
        </w:rPr>
        <w:t>.</w:t>
      </w:r>
    </w:p>
    <w:p w:rsidR="00416BBF" w:rsidRPr="00385769" w:rsidRDefault="00416BBF" w:rsidP="00385769">
      <w:pPr>
        <w:jc w:val="both"/>
        <w:rPr>
          <w:rFonts w:ascii="Trebuchet MS" w:hAnsi="Trebuchet MS" w:cs="Arial"/>
          <w:b/>
          <w:bCs/>
          <w:sz w:val="20"/>
          <w:szCs w:val="20"/>
          <w:lang w:val="es-ES"/>
        </w:rPr>
      </w:pPr>
    </w:p>
    <w:p w:rsidR="00416BBF" w:rsidRPr="00385769" w:rsidRDefault="00416BBF" w:rsidP="004C6993">
      <w:pPr>
        <w:pBdr>
          <w:top w:val="single" w:sz="4" w:space="1" w:color="auto"/>
          <w:left w:val="single" w:sz="4" w:space="4" w:color="auto"/>
          <w:bottom w:val="single" w:sz="4" w:space="1" w:color="auto"/>
          <w:right w:val="single" w:sz="4" w:space="4" w:color="auto"/>
        </w:pBdr>
        <w:jc w:val="both"/>
        <w:rPr>
          <w:rFonts w:ascii="Trebuchet MS" w:hAnsi="Trebuchet MS" w:cs="Arial"/>
          <w:b/>
          <w:sz w:val="18"/>
          <w:szCs w:val="18"/>
          <w:lang w:val="en-US"/>
        </w:rPr>
      </w:pPr>
      <w:r w:rsidRPr="00385769">
        <w:rPr>
          <w:rFonts w:ascii="Trebuchet MS" w:hAnsi="Trebuchet MS" w:cs="Arial"/>
          <w:b/>
          <w:bCs/>
          <w:sz w:val="20"/>
          <w:szCs w:val="20"/>
          <w:lang w:val="es-ES"/>
        </w:rPr>
        <w:t xml:space="preserve">Declar că </w:t>
      </w:r>
      <w:r>
        <w:rPr>
          <w:rFonts w:ascii="Trebuchet MS" w:hAnsi="Trebuchet MS" w:cs="Arial"/>
          <w:b/>
          <w:bCs/>
          <w:sz w:val="20"/>
          <w:szCs w:val="20"/>
          <w:u w:val="single"/>
          <w:lang w:val="es-ES"/>
        </w:rPr>
        <w:t>sunt/</w:t>
      </w:r>
      <w:r w:rsidRPr="00385769">
        <w:rPr>
          <w:rFonts w:ascii="Trebuchet MS" w:hAnsi="Trebuchet MS" w:cs="Arial"/>
          <w:b/>
          <w:bCs/>
          <w:sz w:val="20"/>
          <w:szCs w:val="20"/>
          <w:lang w:val="es-ES"/>
        </w:rPr>
        <w:t xml:space="preserve"> </w:t>
      </w:r>
      <w:r>
        <w:rPr>
          <w:rFonts w:ascii="Trebuchet MS" w:hAnsi="Trebuchet MS" w:cs="Arial"/>
          <w:b/>
          <w:bCs/>
          <w:sz w:val="20"/>
          <w:szCs w:val="20"/>
          <w:u w:val="single"/>
          <w:lang w:val="es-ES"/>
        </w:rPr>
        <w:t>NU</w:t>
      </w:r>
      <w:r w:rsidRPr="004C6993">
        <w:rPr>
          <w:rFonts w:ascii="Trebuchet MS" w:hAnsi="Trebuchet MS" w:cs="Arial"/>
          <w:b/>
          <w:bCs/>
          <w:sz w:val="20"/>
          <w:szCs w:val="20"/>
          <w:u w:val="single"/>
          <w:lang w:val="es-ES"/>
        </w:rPr>
        <w:t xml:space="preserve"> sunt</w:t>
      </w:r>
      <w:r w:rsidRPr="00385769">
        <w:rPr>
          <w:rFonts w:ascii="Trebuchet MS" w:hAnsi="Trebuchet MS" w:cs="Arial"/>
          <w:b/>
          <w:bCs/>
          <w:sz w:val="20"/>
          <w:szCs w:val="20"/>
          <w:lang w:val="es-ES"/>
        </w:rPr>
        <w:t xml:space="preserve"> şi persoană cu pensie acordată din alte sisteme neintegrate sistemului public de pensii având Dosar nr.__________________</w:t>
      </w:r>
    </w:p>
    <w:p w:rsidR="00416BBF" w:rsidRPr="00F53166" w:rsidRDefault="00416BBF" w:rsidP="004C6993">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rebuchet MS" w:hAnsi="Trebuchet MS" w:cs="Arial"/>
          <w:sz w:val="20"/>
          <w:szCs w:val="20"/>
          <w:u w:val="single"/>
        </w:rPr>
      </w:pPr>
      <w:r w:rsidRPr="00F53166">
        <w:rPr>
          <w:rFonts w:ascii="Trebuchet MS" w:hAnsi="Trebuchet MS" w:cs="Arial"/>
          <w:sz w:val="20"/>
          <w:szCs w:val="20"/>
          <w:u w:val="single"/>
        </w:rPr>
        <w:t>Sunt de acord ca prelucrarea datelor cu caracter p</w:t>
      </w:r>
      <w:r>
        <w:rPr>
          <w:rFonts w:ascii="Trebuchet MS" w:hAnsi="Trebuchet MS" w:cs="Arial"/>
          <w:sz w:val="20"/>
          <w:szCs w:val="20"/>
          <w:u w:val="single"/>
        </w:rPr>
        <w:t>ersonal să se facă în concordanţă</w:t>
      </w:r>
      <w:r w:rsidRPr="00F53166">
        <w:rPr>
          <w:rFonts w:ascii="Trebuchet MS" w:hAnsi="Trebuchet MS" w:cs="Arial"/>
          <w:sz w:val="20"/>
          <w:szCs w:val="20"/>
          <w:u w:val="single"/>
        </w:rPr>
        <w:t xml:space="preserve"> cu prevederile Regulamentului(UE) nr. 679/</w:t>
      </w:r>
      <w:r>
        <w:rPr>
          <w:rFonts w:ascii="Trebuchet MS" w:hAnsi="Trebuchet MS" w:cs="Arial"/>
          <w:sz w:val="20"/>
          <w:szCs w:val="20"/>
          <w:u w:val="single"/>
        </w:rPr>
        <w:t>2016 al Parlamentului European ş</w:t>
      </w:r>
      <w:r w:rsidRPr="00F53166">
        <w:rPr>
          <w:rFonts w:ascii="Trebuchet MS" w:hAnsi="Trebuchet MS" w:cs="Arial"/>
          <w:sz w:val="20"/>
          <w:szCs w:val="20"/>
          <w:u w:val="single"/>
        </w:rPr>
        <w:t>i al Consiliului din 27 aprilie 2016 privind protec</w:t>
      </w:r>
      <w:r>
        <w:rPr>
          <w:rFonts w:ascii="Tahoma" w:hAnsi="Tahoma" w:cs="Tahoma"/>
          <w:sz w:val="20"/>
          <w:szCs w:val="20"/>
          <w:u w:val="single"/>
        </w:rPr>
        <w:t>ţ</w:t>
      </w:r>
      <w:r>
        <w:rPr>
          <w:rFonts w:ascii="Trebuchet MS" w:hAnsi="Trebuchet MS" w:cs="Arial"/>
          <w:sz w:val="20"/>
          <w:szCs w:val="20"/>
          <w:u w:val="single"/>
        </w:rPr>
        <w:t>ia persoanelor fizice în ceea ce priveş</w:t>
      </w:r>
      <w:r w:rsidRPr="00F53166">
        <w:rPr>
          <w:rFonts w:ascii="Trebuchet MS" w:hAnsi="Trebuchet MS" w:cs="Arial"/>
          <w:sz w:val="20"/>
          <w:szCs w:val="20"/>
          <w:u w:val="single"/>
        </w:rPr>
        <w:t xml:space="preserve">te prelucrarea datelor cu caracter personal </w:t>
      </w:r>
      <w:r>
        <w:rPr>
          <w:rFonts w:ascii="Tahoma" w:hAnsi="Tahoma" w:cs="Tahoma"/>
          <w:sz w:val="20"/>
          <w:szCs w:val="20"/>
          <w:u w:val="single"/>
        </w:rPr>
        <w:t>ş</w:t>
      </w:r>
      <w:r w:rsidRPr="00F53166">
        <w:rPr>
          <w:rFonts w:ascii="Trebuchet MS" w:hAnsi="Trebuchet MS" w:cs="Arial"/>
          <w:sz w:val="20"/>
          <w:szCs w:val="20"/>
          <w:u w:val="single"/>
        </w:rPr>
        <w:t>i libera circula</w:t>
      </w:r>
      <w:r>
        <w:rPr>
          <w:rFonts w:ascii="Tahoma" w:hAnsi="Tahoma" w:cs="Tahoma"/>
          <w:sz w:val="20"/>
          <w:szCs w:val="20"/>
          <w:u w:val="single"/>
        </w:rPr>
        <w:t>ţ</w:t>
      </w:r>
      <w:r w:rsidRPr="00F53166">
        <w:rPr>
          <w:rFonts w:ascii="Trebuchet MS" w:hAnsi="Trebuchet MS" w:cs="Arial"/>
          <w:sz w:val="20"/>
          <w:szCs w:val="20"/>
          <w:u w:val="single"/>
        </w:rPr>
        <w:t>ie a acestor date(Regu</w:t>
      </w:r>
      <w:r>
        <w:rPr>
          <w:rFonts w:ascii="Trebuchet MS" w:hAnsi="Trebuchet MS" w:cs="Arial"/>
          <w:sz w:val="20"/>
          <w:szCs w:val="20"/>
          <w:u w:val="single"/>
        </w:rPr>
        <w:t>lamentul general privind protecţ</w:t>
      </w:r>
      <w:r w:rsidRPr="00F53166">
        <w:rPr>
          <w:rFonts w:ascii="Trebuchet MS" w:hAnsi="Trebuchet MS" w:cs="Arial"/>
          <w:sz w:val="20"/>
          <w:szCs w:val="20"/>
          <w:u w:val="single"/>
        </w:rPr>
        <w:t>ia datel</w:t>
      </w:r>
      <w:r>
        <w:rPr>
          <w:rFonts w:ascii="Trebuchet MS" w:hAnsi="Trebuchet MS" w:cs="Arial"/>
          <w:sz w:val="20"/>
          <w:szCs w:val="20"/>
          <w:u w:val="single"/>
        </w:rPr>
        <w:t>or), inclusiv in ceea ce priveşt</w:t>
      </w:r>
      <w:r w:rsidRPr="00F53166">
        <w:rPr>
          <w:rFonts w:ascii="Trebuchet MS" w:hAnsi="Trebuchet MS" w:cs="Arial"/>
          <w:sz w:val="20"/>
          <w:szCs w:val="20"/>
          <w:u w:val="single"/>
        </w:rPr>
        <w:t>e publicarea listelor aprobate.</w:t>
      </w:r>
    </w:p>
    <w:p w:rsidR="00416BBF" w:rsidRPr="001F292D" w:rsidRDefault="00416BBF" w:rsidP="00090759">
      <w:pPr>
        <w:ind w:firstLine="708"/>
        <w:jc w:val="both"/>
        <w:rPr>
          <w:rFonts w:ascii="Trebuchet MS" w:hAnsi="Trebuchet MS" w:cs="Arial"/>
          <w:b/>
          <w:bCs/>
          <w:sz w:val="16"/>
          <w:szCs w:val="16"/>
          <w:u w:val="single"/>
        </w:rPr>
      </w:pPr>
    </w:p>
    <w:p w:rsidR="00416BBF" w:rsidRPr="001F292D" w:rsidRDefault="00416BBF" w:rsidP="00090759">
      <w:pPr>
        <w:ind w:firstLine="708"/>
        <w:jc w:val="both"/>
        <w:rPr>
          <w:rFonts w:ascii="Trebuchet MS" w:hAnsi="Trebuchet MS" w:cs="Arial"/>
          <w:b/>
          <w:bCs/>
          <w:sz w:val="16"/>
          <w:szCs w:val="16"/>
          <w:u w:val="single"/>
        </w:rPr>
      </w:pPr>
      <w:r w:rsidRPr="001F292D">
        <w:rPr>
          <w:rFonts w:ascii="Trebuchet MS" w:hAnsi="Trebuchet MS" w:cs="Arial"/>
          <w:b/>
          <w:bCs/>
          <w:sz w:val="16"/>
          <w:szCs w:val="16"/>
          <w:u w:val="single"/>
        </w:rPr>
        <w:t>PRECIZĂRI:</w:t>
      </w:r>
    </w:p>
    <w:p w:rsidR="00416BBF" w:rsidRPr="001F292D" w:rsidRDefault="00416BBF" w:rsidP="00090759">
      <w:pPr>
        <w:numPr>
          <w:ilvl w:val="0"/>
          <w:numId w:val="3"/>
        </w:numPr>
        <w:ind w:left="567"/>
        <w:jc w:val="both"/>
        <w:rPr>
          <w:rFonts w:ascii="Trebuchet MS" w:hAnsi="Trebuchet MS" w:cs="Arial"/>
          <w:sz w:val="16"/>
          <w:szCs w:val="16"/>
        </w:rPr>
      </w:pPr>
      <w:r w:rsidRPr="001F292D">
        <w:rPr>
          <w:rFonts w:ascii="Trebuchet MS" w:hAnsi="Trebuchet MS" w:cs="Arial"/>
          <w:sz w:val="16"/>
          <w:szCs w:val="16"/>
        </w:rPr>
        <w:t>Biletele de tratament balnear se acordă individual. În cursul unui an calendaristic, unei persoane i se poate elibera un singur bilet de tratament balnear. În situaţia neridicării biletului de tratament balnear repartizat potrivit prezentelor criterii, pentru o serie,  solicitantul mai poate obţine un alt bilet de tratament balnear doar din categoria celor nevalorificate pentru seria respectivă sau, după caz, la cerere, pentru o altă serie.</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Ordinea de ierarhizare a cererilor prin care se solicită bilete de tratament balnear este dată de ordinea descrescătoare a punctajelor aferente fiecărei cereri.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Punctajul aferent fiecărei cereri este obţinut prin însumarea punctajelor acordate pentru fiecare criteriu în parte raportat la numărul de criterii prevăzut pentru categoria respectivă.</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Dacă, în urma calculării punctajului, mai multe cereri au acelaşi punctaj, ele se ordonează descrescător după punctajul primit conform numărului de bilete de care a beneficiat în ultimii 2 ani. Dacă, dupa această etapă mai multe cereri au acelaşi punctaj pentru criteriul 1, atunci ele se ordonează crescator după venit. Dacă şi după parcurgerea acestor două etape se identifică cereri cu acelaşi punctaj final, atunci persoanele se ordonează după numărul cererii, având prioritate cererea cu numărul cel mai mic.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soţ şi soţie care doresc să meargă împreună la tratament balnear, punctajul luat în calcul în vederea ierarhizării se stabileşte ca medie a punctajelor individuale.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părinţi şi copii beneficiari de pensie de urmas care doresc să meargă împreună la tratament balnear, punctajul luat în calcul în vederea ierarhizării se stabileşte ca medie a punctajelor individuale.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două persoane care merg împreună la tratament balnear, punctajul luat în calcul în vederea ierarhizării se stabileşte ca medie a punctajelor individuale.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cererii depuse de însoţitorul pensionarului de invaliditate gradul I sau însoţitorul persoanei cu handicap grav care însoţeşte o persoană aflată în această situaţie, punctajul luat în calcul în vederea ierarhizării cererii este egal cu punctajul acordat  pensionarului de invaliditate gradul I sau persoanei cu handicap grav.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Repartiţia biletelor de tratament balnear în ordinea de ierarhizare a cererilor, se intocmeşte pe baza opţiunilor făcute de solicitant şi în ordinea menţionată pe cerere. </w:t>
      </w:r>
    </w:p>
    <w:p w:rsidR="00416BBF" w:rsidRPr="001F292D" w:rsidRDefault="00416BBF" w:rsidP="00090759">
      <w:pPr>
        <w:numPr>
          <w:ilvl w:val="0"/>
          <w:numId w:val="1"/>
        </w:numPr>
        <w:jc w:val="both"/>
        <w:rPr>
          <w:rFonts w:ascii="Trebuchet MS" w:hAnsi="Trebuchet MS" w:cs="Arial"/>
          <w:sz w:val="16"/>
          <w:szCs w:val="16"/>
        </w:rPr>
      </w:pPr>
      <w:r w:rsidRPr="001F292D">
        <w:rPr>
          <w:rFonts w:ascii="Trebuchet MS" w:hAnsi="Trebuchet MS" w:cs="Arial"/>
          <w:sz w:val="16"/>
          <w:szCs w:val="16"/>
        </w:rPr>
        <w:t>Răspunderea privind modul de completare şi corectitudinea datelor din cerere revine în totalitate solicitantului.</w:t>
      </w:r>
    </w:p>
    <w:p w:rsidR="00416BBF" w:rsidRPr="001F292D" w:rsidRDefault="00416BBF" w:rsidP="00090759">
      <w:pPr>
        <w:ind w:left="540"/>
        <w:rPr>
          <w:rFonts w:ascii="Trebuchet MS" w:hAnsi="Trebuchet MS" w:cs="Arial"/>
          <w:b/>
          <w:sz w:val="16"/>
          <w:szCs w:val="16"/>
          <w:u w:val="single"/>
        </w:rPr>
      </w:pPr>
      <w:r w:rsidRPr="001F292D">
        <w:rPr>
          <w:rFonts w:ascii="Trebuchet MS" w:hAnsi="Trebuchet MS" w:cs="Arial"/>
          <w:b/>
          <w:sz w:val="16"/>
          <w:szCs w:val="16"/>
          <w:u w:val="single"/>
        </w:rPr>
        <w:t>ATENŢIE</w:t>
      </w:r>
    </w:p>
    <w:p w:rsidR="00416BBF" w:rsidRDefault="00416BBF" w:rsidP="00090759">
      <w:pPr>
        <w:ind w:left="540"/>
        <w:jc w:val="both"/>
        <w:rPr>
          <w:rFonts w:ascii="Trebuchet MS" w:hAnsi="Trebuchet MS" w:cs="Arial"/>
          <w:b/>
          <w:sz w:val="16"/>
          <w:szCs w:val="16"/>
        </w:rPr>
      </w:pPr>
      <w:r w:rsidRPr="001F292D">
        <w:rPr>
          <w:rFonts w:ascii="Trebuchet MS" w:hAnsi="Trebuchet MS" w:cs="Arial"/>
          <w:b/>
          <w:sz w:val="16"/>
          <w:szCs w:val="16"/>
        </w:rPr>
        <w:t>Declararea în prezenta cerere a unor date nereale sau incomplete, atrage după sine răspunderea materială, în sensul că diferenţa între contribuţia datorată şi contribuţia achitată se va recupera de la beneficiar, conform legii.</w:t>
      </w:r>
    </w:p>
    <w:p w:rsidR="00416BBF" w:rsidRDefault="00416BBF" w:rsidP="00090759">
      <w:pPr>
        <w:jc w:val="center"/>
        <w:rPr>
          <w:rFonts w:ascii="Trebuchet MS" w:hAnsi="Trebuchet MS" w:cs="Arial"/>
          <w:sz w:val="16"/>
          <w:szCs w:val="16"/>
        </w:rPr>
      </w:pPr>
      <w:r w:rsidRPr="001F292D">
        <w:rPr>
          <w:rFonts w:ascii="Trebuchet MS" w:hAnsi="Trebuchet MS" w:cs="Arial"/>
          <w:b/>
          <w:sz w:val="16"/>
          <w:szCs w:val="16"/>
        </w:rPr>
        <w:t>Data:</w:t>
      </w:r>
      <w:r w:rsidRPr="001F292D">
        <w:rPr>
          <w:rFonts w:ascii="Trebuchet MS" w:hAnsi="Trebuchet MS" w:cs="Arial"/>
          <w:b/>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p>
    <w:p w:rsidR="00416BBF" w:rsidRPr="00F57014" w:rsidRDefault="00416BBF" w:rsidP="00F57014">
      <w:pPr>
        <w:ind w:left="5040" w:firstLine="720"/>
        <w:jc w:val="center"/>
        <w:rPr>
          <w:rFonts w:ascii="Trebuchet MS" w:hAnsi="Trebuchet MS" w:cs="Arial"/>
          <w:i/>
          <w:sz w:val="22"/>
          <w:szCs w:val="22"/>
        </w:rPr>
      </w:pPr>
      <w:r w:rsidRPr="00F57014">
        <w:rPr>
          <w:rFonts w:ascii="Trebuchet MS" w:hAnsi="Trebuchet MS" w:cs="Arial"/>
          <w:b/>
          <w:i/>
          <w:sz w:val="22"/>
          <w:szCs w:val="22"/>
        </w:rPr>
        <w:t>Semnătura</w:t>
      </w:r>
      <w:r w:rsidRPr="00F57014">
        <w:rPr>
          <w:rFonts w:ascii="Trebuchet MS" w:hAnsi="Trebuchet MS" w:cs="Arial"/>
          <w:i/>
          <w:sz w:val="22"/>
          <w:szCs w:val="22"/>
        </w:rPr>
        <w:t>,</w:t>
      </w:r>
    </w:p>
    <w:tbl>
      <w:tblPr>
        <w:tblW w:w="2880" w:type="dxa"/>
        <w:tblInd w:w="540" w:type="dxa"/>
        <w:tblLayout w:type="fixed"/>
        <w:tblCellMar>
          <w:left w:w="115" w:type="dxa"/>
          <w:right w:w="115" w:type="dxa"/>
        </w:tblCellMar>
        <w:tblLook w:val="01E0"/>
      </w:tblPr>
      <w:tblGrid>
        <w:gridCol w:w="360"/>
        <w:gridCol w:w="360"/>
        <w:gridCol w:w="360"/>
        <w:gridCol w:w="360"/>
        <w:gridCol w:w="360"/>
        <w:gridCol w:w="360"/>
        <w:gridCol w:w="360"/>
        <w:gridCol w:w="360"/>
      </w:tblGrid>
      <w:tr w:rsidR="00416BBF" w:rsidRPr="00F57014" w:rsidTr="00263468">
        <w:tc>
          <w:tcPr>
            <w:tcW w:w="360" w:type="dxa"/>
            <w:tcBorders>
              <w:top w:val="single" w:sz="4" w:space="0" w:color="auto"/>
              <w:left w:val="single" w:sz="4" w:space="0" w:color="auto"/>
              <w:bottom w:val="single" w:sz="4"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416BBF" w:rsidRPr="00F57014" w:rsidRDefault="00416BBF"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4" w:space="0" w:color="auto"/>
            </w:tcBorders>
          </w:tcPr>
          <w:p w:rsidR="00416BBF" w:rsidRPr="00F57014" w:rsidRDefault="00416BBF" w:rsidP="00263468">
            <w:pPr>
              <w:jc w:val="center"/>
              <w:rPr>
                <w:rFonts w:ascii="Trebuchet MS" w:hAnsi="Trebuchet MS" w:cs="Arial"/>
                <w:b/>
                <w:i/>
                <w:color w:val="000000"/>
                <w:sz w:val="16"/>
                <w:szCs w:val="16"/>
              </w:rPr>
            </w:pPr>
          </w:p>
        </w:tc>
      </w:tr>
    </w:tbl>
    <w:p w:rsidR="00416BBF" w:rsidRPr="001F292D" w:rsidRDefault="00416BBF" w:rsidP="000A0032"/>
    <w:sectPr w:rsidR="00416BBF" w:rsidRPr="001F292D" w:rsidSect="000A0032">
      <w:pgSz w:w="12240" w:h="15840" w:code="1"/>
      <w:pgMar w:top="567" w:right="1077" w:bottom="567" w:left="1701" w:header="720" w:footer="397"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73BCC"/>
    <w:multiLevelType w:val="hybridMultilevel"/>
    <w:tmpl w:val="F96899F2"/>
    <w:lvl w:ilvl="0" w:tplc="62D6123E">
      <w:start w:val="1"/>
      <w:numFmt w:val="bullet"/>
      <w:lvlText w:val=""/>
      <w:lvlJc w:val="left"/>
      <w:pPr>
        <w:tabs>
          <w:tab w:val="num" w:pos="540"/>
        </w:tabs>
        <w:ind w:left="54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790441"/>
    <w:multiLevelType w:val="hybridMultilevel"/>
    <w:tmpl w:val="FDEA9CEA"/>
    <w:lvl w:ilvl="0" w:tplc="41500CE8">
      <w:start w:val="1"/>
      <w:numFmt w:val="bullet"/>
      <w:lvlText w:val=""/>
      <w:lvlJc w:val="left"/>
      <w:pPr>
        <w:tabs>
          <w:tab w:val="num" w:pos="540"/>
        </w:tabs>
        <w:ind w:left="540" w:hanging="360"/>
      </w:pPr>
      <w:rPr>
        <w:rFonts w:ascii="Wingdings" w:hAnsi="Wingdings" w:hint="default"/>
        <w:strike w:val="0"/>
        <w:color w:val="auto"/>
        <w:sz w:val="2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78C976EE"/>
    <w:multiLevelType w:val="hybridMultilevel"/>
    <w:tmpl w:val="D0CE068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0759"/>
    <w:rsid w:val="0000003B"/>
    <w:rsid w:val="00000B42"/>
    <w:rsid w:val="00001054"/>
    <w:rsid w:val="000012F0"/>
    <w:rsid w:val="000017CE"/>
    <w:rsid w:val="00003413"/>
    <w:rsid w:val="0000357C"/>
    <w:rsid w:val="000037A9"/>
    <w:rsid w:val="00003E58"/>
    <w:rsid w:val="000041F6"/>
    <w:rsid w:val="00004866"/>
    <w:rsid w:val="00005879"/>
    <w:rsid w:val="000070E8"/>
    <w:rsid w:val="000071F0"/>
    <w:rsid w:val="000074D2"/>
    <w:rsid w:val="0000761B"/>
    <w:rsid w:val="00007D63"/>
    <w:rsid w:val="0001095A"/>
    <w:rsid w:val="00010C57"/>
    <w:rsid w:val="00010F1E"/>
    <w:rsid w:val="00010F76"/>
    <w:rsid w:val="0001118F"/>
    <w:rsid w:val="00011828"/>
    <w:rsid w:val="00012C9B"/>
    <w:rsid w:val="000132CF"/>
    <w:rsid w:val="000134EE"/>
    <w:rsid w:val="00013A28"/>
    <w:rsid w:val="00013BEF"/>
    <w:rsid w:val="00013D04"/>
    <w:rsid w:val="00014179"/>
    <w:rsid w:val="0001572F"/>
    <w:rsid w:val="000202BA"/>
    <w:rsid w:val="00020429"/>
    <w:rsid w:val="00022178"/>
    <w:rsid w:val="000229F3"/>
    <w:rsid w:val="000230FF"/>
    <w:rsid w:val="000232FE"/>
    <w:rsid w:val="000233A7"/>
    <w:rsid w:val="000246D4"/>
    <w:rsid w:val="0002483C"/>
    <w:rsid w:val="00025520"/>
    <w:rsid w:val="00025578"/>
    <w:rsid w:val="000255DA"/>
    <w:rsid w:val="000256EC"/>
    <w:rsid w:val="00025D02"/>
    <w:rsid w:val="00026C16"/>
    <w:rsid w:val="00027BAA"/>
    <w:rsid w:val="00027BEB"/>
    <w:rsid w:val="0003029C"/>
    <w:rsid w:val="00030A9C"/>
    <w:rsid w:val="00030E66"/>
    <w:rsid w:val="00031266"/>
    <w:rsid w:val="00032BAB"/>
    <w:rsid w:val="00032FB3"/>
    <w:rsid w:val="00033175"/>
    <w:rsid w:val="000332AA"/>
    <w:rsid w:val="000333A7"/>
    <w:rsid w:val="00033E25"/>
    <w:rsid w:val="0003424C"/>
    <w:rsid w:val="0003440C"/>
    <w:rsid w:val="0003447B"/>
    <w:rsid w:val="00034B9C"/>
    <w:rsid w:val="00034E75"/>
    <w:rsid w:val="00034F83"/>
    <w:rsid w:val="000351D6"/>
    <w:rsid w:val="0003522B"/>
    <w:rsid w:val="00035A86"/>
    <w:rsid w:val="00035DE7"/>
    <w:rsid w:val="00036997"/>
    <w:rsid w:val="00036DDB"/>
    <w:rsid w:val="000371D2"/>
    <w:rsid w:val="000375DF"/>
    <w:rsid w:val="00040D91"/>
    <w:rsid w:val="00041113"/>
    <w:rsid w:val="0004127D"/>
    <w:rsid w:val="000416FA"/>
    <w:rsid w:val="000417C4"/>
    <w:rsid w:val="00041BDD"/>
    <w:rsid w:val="00041F86"/>
    <w:rsid w:val="000420F8"/>
    <w:rsid w:val="000422AE"/>
    <w:rsid w:val="00043627"/>
    <w:rsid w:val="00043A87"/>
    <w:rsid w:val="00043ACC"/>
    <w:rsid w:val="00044F08"/>
    <w:rsid w:val="00045862"/>
    <w:rsid w:val="00045CC8"/>
    <w:rsid w:val="00045EFA"/>
    <w:rsid w:val="00047399"/>
    <w:rsid w:val="000506B4"/>
    <w:rsid w:val="0005093E"/>
    <w:rsid w:val="00051614"/>
    <w:rsid w:val="000518BA"/>
    <w:rsid w:val="00052125"/>
    <w:rsid w:val="00052531"/>
    <w:rsid w:val="00052D35"/>
    <w:rsid w:val="000532C0"/>
    <w:rsid w:val="00053F85"/>
    <w:rsid w:val="000546A8"/>
    <w:rsid w:val="00054763"/>
    <w:rsid w:val="0005498C"/>
    <w:rsid w:val="00054A27"/>
    <w:rsid w:val="00056424"/>
    <w:rsid w:val="00056488"/>
    <w:rsid w:val="000568AF"/>
    <w:rsid w:val="00056E4F"/>
    <w:rsid w:val="00056E6C"/>
    <w:rsid w:val="000574F7"/>
    <w:rsid w:val="000576A8"/>
    <w:rsid w:val="000576B0"/>
    <w:rsid w:val="000601C7"/>
    <w:rsid w:val="00060263"/>
    <w:rsid w:val="000603FF"/>
    <w:rsid w:val="000608D2"/>
    <w:rsid w:val="00060C4C"/>
    <w:rsid w:val="00061244"/>
    <w:rsid w:val="00061B0C"/>
    <w:rsid w:val="000625E5"/>
    <w:rsid w:val="000629C5"/>
    <w:rsid w:val="00062A2A"/>
    <w:rsid w:val="00062F7B"/>
    <w:rsid w:val="00062FF0"/>
    <w:rsid w:val="0006361C"/>
    <w:rsid w:val="000639F4"/>
    <w:rsid w:val="00064C4F"/>
    <w:rsid w:val="00064FE3"/>
    <w:rsid w:val="000655FA"/>
    <w:rsid w:val="00065FD0"/>
    <w:rsid w:val="00066DA6"/>
    <w:rsid w:val="00067869"/>
    <w:rsid w:val="00067DEE"/>
    <w:rsid w:val="00067F5F"/>
    <w:rsid w:val="00070375"/>
    <w:rsid w:val="000703E5"/>
    <w:rsid w:val="00070B63"/>
    <w:rsid w:val="00070BA3"/>
    <w:rsid w:val="00071030"/>
    <w:rsid w:val="00071211"/>
    <w:rsid w:val="0007172D"/>
    <w:rsid w:val="00071A98"/>
    <w:rsid w:val="0007318A"/>
    <w:rsid w:val="00073504"/>
    <w:rsid w:val="0007484A"/>
    <w:rsid w:val="00074F97"/>
    <w:rsid w:val="000750E1"/>
    <w:rsid w:val="00075AD1"/>
    <w:rsid w:val="000766D7"/>
    <w:rsid w:val="00076F05"/>
    <w:rsid w:val="00076F59"/>
    <w:rsid w:val="0007707B"/>
    <w:rsid w:val="0007790F"/>
    <w:rsid w:val="0007793B"/>
    <w:rsid w:val="00077BDF"/>
    <w:rsid w:val="00080047"/>
    <w:rsid w:val="0008019F"/>
    <w:rsid w:val="000805E3"/>
    <w:rsid w:val="000807E0"/>
    <w:rsid w:val="00081065"/>
    <w:rsid w:val="00081782"/>
    <w:rsid w:val="00081E1E"/>
    <w:rsid w:val="00082CEE"/>
    <w:rsid w:val="000832CB"/>
    <w:rsid w:val="00083935"/>
    <w:rsid w:val="00083F4B"/>
    <w:rsid w:val="00083F64"/>
    <w:rsid w:val="000841B2"/>
    <w:rsid w:val="000848A6"/>
    <w:rsid w:val="00084A2D"/>
    <w:rsid w:val="00085218"/>
    <w:rsid w:val="000856F3"/>
    <w:rsid w:val="00085E80"/>
    <w:rsid w:val="00086199"/>
    <w:rsid w:val="00087164"/>
    <w:rsid w:val="000874E1"/>
    <w:rsid w:val="0008757F"/>
    <w:rsid w:val="00087CE7"/>
    <w:rsid w:val="0009011F"/>
    <w:rsid w:val="00090759"/>
    <w:rsid w:val="00090F5A"/>
    <w:rsid w:val="000914DA"/>
    <w:rsid w:val="0009155F"/>
    <w:rsid w:val="0009188A"/>
    <w:rsid w:val="00091F64"/>
    <w:rsid w:val="000928C5"/>
    <w:rsid w:val="00092FBF"/>
    <w:rsid w:val="00093820"/>
    <w:rsid w:val="000938C7"/>
    <w:rsid w:val="00093B9F"/>
    <w:rsid w:val="00094427"/>
    <w:rsid w:val="00094C53"/>
    <w:rsid w:val="000959FF"/>
    <w:rsid w:val="00095E14"/>
    <w:rsid w:val="00095F59"/>
    <w:rsid w:val="00096D94"/>
    <w:rsid w:val="000979E8"/>
    <w:rsid w:val="000A0032"/>
    <w:rsid w:val="000A05B2"/>
    <w:rsid w:val="000A060D"/>
    <w:rsid w:val="000A0A1E"/>
    <w:rsid w:val="000A0BD7"/>
    <w:rsid w:val="000A118D"/>
    <w:rsid w:val="000A12A9"/>
    <w:rsid w:val="000A1F75"/>
    <w:rsid w:val="000A20B7"/>
    <w:rsid w:val="000A28CA"/>
    <w:rsid w:val="000A29A9"/>
    <w:rsid w:val="000A3372"/>
    <w:rsid w:val="000A3A2D"/>
    <w:rsid w:val="000A3A91"/>
    <w:rsid w:val="000A3C37"/>
    <w:rsid w:val="000A423F"/>
    <w:rsid w:val="000A4B6B"/>
    <w:rsid w:val="000A503E"/>
    <w:rsid w:val="000A56CC"/>
    <w:rsid w:val="000A5B50"/>
    <w:rsid w:val="000A5BD3"/>
    <w:rsid w:val="000A5C04"/>
    <w:rsid w:val="000A5FBB"/>
    <w:rsid w:val="000A6012"/>
    <w:rsid w:val="000A60EB"/>
    <w:rsid w:val="000A6608"/>
    <w:rsid w:val="000A6817"/>
    <w:rsid w:val="000A7058"/>
    <w:rsid w:val="000A7496"/>
    <w:rsid w:val="000A74D4"/>
    <w:rsid w:val="000A7F70"/>
    <w:rsid w:val="000B0035"/>
    <w:rsid w:val="000B029E"/>
    <w:rsid w:val="000B02F9"/>
    <w:rsid w:val="000B0B7A"/>
    <w:rsid w:val="000B180F"/>
    <w:rsid w:val="000B181A"/>
    <w:rsid w:val="000B229A"/>
    <w:rsid w:val="000B249D"/>
    <w:rsid w:val="000B28ED"/>
    <w:rsid w:val="000B3260"/>
    <w:rsid w:val="000B3515"/>
    <w:rsid w:val="000B37AA"/>
    <w:rsid w:val="000B389D"/>
    <w:rsid w:val="000B3E29"/>
    <w:rsid w:val="000B47C1"/>
    <w:rsid w:val="000B48C0"/>
    <w:rsid w:val="000B4C0C"/>
    <w:rsid w:val="000B5290"/>
    <w:rsid w:val="000B5458"/>
    <w:rsid w:val="000B57DB"/>
    <w:rsid w:val="000B6402"/>
    <w:rsid w:val="000B66B8"/>
    <w:rsid w:val="000B6758"/>
    <w:rsid w:val="000B6F0F"/>
    <w:rsid w:val="000B7259"/>
    <w:rsid w:val="000B779A"/>
    <w:rsid w:val="000C013D"/>
    <w:rsid w:val="000C0367"/>
    <w:rsid w:val="000C06CD"/>
    <w:rsid w:val="000C0958"/>
    <w:rsid w:val="000C0CE6"/>
    <w:rsid w:val="000C0D94"/>
    <w:rsid w:val="000C0EF2"/>
    <w:rsid w:val="000C1B60"/>
    <w:rsid w:val="000C1F85"/>
    <w:rsid w:val="000C23A0"/>
    <w:rsid w:val="000C2520"/>
    <w:rsid w:val="000C25DF"/>
    <w:rsid w:val="000C4024"/>
    <w:rsid w:val="000C4116"/>
    <w:rsid w:val="000C47BA"/>
    <w:rsid w:val="000C47C0"/>
    <w:rsid w:val="000C49B1"/>
    <w:rsid w:val="000C551D"/>
    <w:rsid w:val="000C5606"/>
    <w:rsid w:val="000C5D8B"/>
    <w:rsid w:val="000C5E2C"/>
    <w:rsid w:val="000C609C"/>
    <w:rsid w:val="000C7B81"/>
    <w:rsid w:val="000C7D77"/>
    <w:rsid w:val="000D13AF"/>
    <w:rsid w:val="000D19F0"/>
    <w:rsid w:val="000D230A"/>
    <w:rsid w:val="000D237C"/>
    <w:rsid w:val="000D2405"/>
    <w:rsid w:val="000D26F3"/>
    <w:rsid w:val="000D28A6"/>
    <w:rsid w:val="000D324C"/>
    <w:rsid w:val="000D3429"/>
    <w:rsid w:val="000D3C57"/>
    <w:rsid w:val="000D3D66"/>
    <w:rsid w:val="000D3E98"/>
    <w:rsid w:val="000D6530"/>
    <w:rsid w:val="000D65D4"/>
    <w:rsid w:val="000D7BA5"/>
    <w:rsid w:val="000D7C09"/>
    <w:rsid w:val="000D7CB0"/>
    <w:rsid w:val="000D7D9E"/>
    <w:rsid w:val="000E015E"/>
    <w:rsid w:val="000E06F2"/>
    <w:rsid w:val="000E1383"/>
    <w:rsid w:val="000E14F3"/>
    <w:rsid w:val="000E170C"/>
    <w:rsid w:val="000E1A18"/>
    <w:rsid w:val="000E1EBD"/>
    <w:rsid w:val="000E2357"/>
    <w:rsid w:val="000E23FC"/>
    <w:rsid w:val="000E25B9"/>
    <w:rsid w:val="000E2AE7"/>
    <w:rsid w:val="000E2C09"/>
    <w:rsid w:val="000E2D44"/>
    <w:rsid w:val="000E2DA6"/>
    <w:rsid w:val="000E2E2B"/>
    <w:rsid w:val="000E3201"/>
    <w:rsid w:val="000E38CA"/>
    <w:rsid w:val="000E3A20"/>
    <w:rsid w:val="000E3E6B"/>
    <w:rsid w:val="000E437F"/>
    <w:rsid w:val="000E4904"/>
    <w:rsid w:val="000E543E"/>
    <w:rsid w:val="000E57F9"/>
    <w:rsid w:val="000E5E19"/>
    <w:rsid w:val="000E5E61"/>
    <w:rsid w:val="000E6022"/>
    <w:rsid w:val="000E63CC"/>
    <w:rsid w:val="000E6590"/>
    <w:rsid w:val="000E6D88"/>
    <w:rsid w:val="000E7F22"/>
    <w:rsid w:val="000F07DC"/>
    <w:rsid w:val="000F143F"/>
    <w:rsid w:val="000F1782"/>
    <w:rsid w:val="000F1D44"/>
    <w:rsid w:val="000F1DB0"/>
    <w:rsid w:val="000F2593"/>
    <w:rsid w:val="000F2747"/>
    <w:rsid w:val="000F2998"/>
    <w:rsid w:val="000F2E96"/>
    <w:rsid w:val="000F321F"/>
    <w:rsid w:val="000F3702"/>
    <w:rsid w:val="000F39F1"/>
    <w:rsid w:val="000F3AF9"/>
    <w:rsid w:val="000F4139"/>
    <w:rsid w:val="000F4BF7"/>
    <w:rsid w:val="000F4D4F"/>
    <w:rsid w:val="000F57FE"/>
    <w:rsid w:val="000F6D08"/>
    <w:rsid w:val="000F755D"/>
    <w:rsid w:val="000F76DA"/>
    <w:rsid w:val="000F7836"/>
    <w:rsid w:val="001001CF"/>
    <w:rsid w:val="00100232"/>
    <w:rsid w:val="001005BA"/>
    <w:rsid w:val="00100CD8"/>
    <w:rsid w:val="00100CF2"/>
    <w:rsid w:val="00101DC4"/>
    <w:rsid w:val="0010212D"/>
    <w:rsid w:val="0010222E"/>
    <w:rsid w:val="00102897"/>
    <w:rsid w:val="00102EBA"/>
    <w:rsid w:val="00103131"/>
    <w:rsid w:val="001035A5"/>
    <w:rsid w:val="001036BE"/>
    <w:rsid w:val="001037D7"/>
    <w:rsid w:val="00103F39"/>
    <w:rsid w:val="00104185"/>
    <w:rsid w:val="0010536D"/>
    <w:rsid w:val="001053FC"/>
    <w:rsid w:val="0010578A"/>
    <w:rsid w:val="0010605B"/>
    <w:rsid w:val="00106B52"/>
    <w:rsid w:val="0010772E"/>
    <w:rsid w:val="00107C1E"/>
    <w:rsid w:val="00107D3D"/>
    <w:rsid w:val="001100E6"/>
    <w:rsid w:val="001101AE"/>
    <w:rsid w:val="0011046A"/>
    <w:rsid w:val="00110DE3"/>
    <w:rsid w:val="00110FDA"/>
    <w:rsid w:val="0011106D"/>
    <w:rsid w:val="00111428"/>
    <w:rsid w:val="001119F0"/>
    <w:rsid w:val="00111A2A"/>
    <w:rsid w:val="00111F29"/>
    <w:rsid w:val="00112224"/>
    <w:rsid w:val="001129B8"/>
    <w:rsid w:val="00112F9B"/>
    <w:rsid w:val="00113674"/>
    <w:rsid w:val="00113A73"/>
    <w:rsid w:val="001144AB"/>
    <w:rsid w:val="001149C5"/>
    <w:rsid w:val="00114A84"/>
    <w:rsid w:val="0011537A"/>
    <w:rsid w:val="0011555E"/>
    <w:rsid w:val="00115EC4"/>
    <w:rsid w:val="0011617D"/>
    <w:rsid w:val="00116790"/>
    <w:rsid w:val="0011684A"/>
    <w:rsid w:val="00116A66"/>
    <w:rsid w:val="00116B5D"/>
    <w:rsid w:val="00116EDE"/>
    <w:rsid w:val="001172E4"/>
    <w:rsid w:val="00117501"/>
    <w:rsid w:val="0011765D"/>
    <w:rsid w:val="00117A7C"/>
    <w:rsid w:val="00117ABD"/>
    <w:rsid w:val="001205F8"/>
    <w:rsid w:val="00120B1D"/>
    <w:rsid w:val="001212F8"/>
    <w:rsid w:val="00121AFE"/>
    <w:rsid w:val="001220CE"/>
    <w:rsid w:val="00122378"/>
    <w:rsid w:val="00122868"/>
    <w:rsid w:val="00122FD4"/>
    <w:rsid w:val="001237BF"/>
    <w:rsid w:val="00123F60"/>
    <w:rsid w:val="0012440A"/>
    <w:rsid w:val="00125387"/>
    <w:rsid w:val="0012546E"/>
    <w:rsid w:val="00125522"/>
    <w:rsid w:val="001259E1"/>
    <w:rsid w:val="00126565"/>
    <w:rsid w:val="001265CD"/>
    <w:rsid w:val="00126860"/>
    <w:rsid w:val="00126903"/>
    <w:rsid w:val="00126CB1"/>
    <w:rsid w:val="00126CF4"/>
    <w:rsid w:val="00126F6D"/>
    <w:rsid w:val="001272C8"/>
    <w:rsid w:val="00127383"/>
    <w:rsid w:val="00127598"/>
    <w:rsid w:val="0012782B"/>
    <w:rsid w:val="00127A2B"/>
    <w:rsid w:val="00127AA6"/>
    <w:rsid w:val="00127E84"/>
    <w:rsid w:val="001301C1"/>
    <w:rsid w:val="00130360"/>
    <w:rsid w:val="00130389"/>
    <w:rsid w:val="00130AE7"/>
    <w:rsid w:val="00131113"/>
    <w:rsid w:val="001316DA"/>
    <w:rsid w:val="00131CD8"/>
    <w:rsid w:val="00131F5A"/>
    <w:rsid w:val="00132194"/>
    <w:rsid w:val="001323BD"/>
    <w:rsid w:val="001327B8"/>
    <w:rsid w:val="0013306D"/>
    <w:rsid w:val="00133BB6"/>
    <w:rsid w:val="00133C3D"/>
    <w:rsid w:val="00134805"/>
    <w:rsid w:val="00134D06"/>
    <w:rsid w:val="00134F62"/>
    <w:rsid w:val="001352A7"/>
    <w:rsid w:val="00135B1A"/>
    <w:rsid w:val="00135F7D"/>
    <w:rsid w:val="0013660E"/>
    <w:rsid w:val="00136B93"/>
    <w:rsid w:val="0013717B"/>
    <w:rsid w:val="0013765E"/>
    <w:rsid w:val="00137686"/>
    <w:rsid w:val="00140767"/>
    <w:rsid w:val="00140CC9"/>
    <w:rsid w:val="001415C3"/>
    <w:rsid w:val="00141782"/>
    <w:rsid w:val="001417D7"/>
    <w:rsid w:val="00141901"/>
    <w:rsid w:val="001422BF"/>
    <w:rsid w:val="001427CD"/>
    <w:rsid w:val="00144326"/>
    <w:rsid w:val="00144550"/>
    <w:rsid w:val="00144AC8"/>
    <w:rsid w:val="00145330"/>
    <w:rsid w:val="00147635"/>
    <w:rsid w:val="00150061"/>
    <w:rsid w:val="00150440"/>
    <w:rsid w:val="00150ACD"/>
    <w:rsid w:val="00151161"/>
    <w:rsid w:val="00151405"/>
    <w:rsid w:val="00151CCC"/>
    <w:rsid w:val="00152028"/>
    <w:rsid w:val="001521C9"/>
    <w:rsid w:val="00152A51"/>
    <w:rsid w:val="00152BE0"/>
    <w:rsid w:val="00153076"/>
    <w:rsid w:val="001531C3"/>
    <w:rsid w:val="0015383E"/>
    <w:rsid w:val="00153C19"/>
    <w:rsid w:val="00153D07"/>
    <w:rsid w:val="00154116"/>
    <w:rsid w:val="00154342"/>
    <w:rsid w:val="00154F4E"/>
    <w:rsid w:val="00155019"/>
    <w:rsid w:val="00155255"/>
    <w:rsid w:val="001557A3"/>
    <w:rsid w:val="00155FD4"/>
    <w:rsid w:val="00156299"/>
    <w:rsid w:val="0015650A"/>
    <w:rsid w:val="001566A0"/>
    <w:rsid w:val="001569E8"/>
    <w:rsid w:val="00157495"/>
    <w:rsid w:val="001577CB"/>
    <w:rsid w:val="00160094"/>
    <w:rsid w:val="0016098A"/>
    <w:rsid w:val="00160B50"/>
    <w:rsid w:val="00160B94"/>
    <w:rsid w:val="00160CB3"/>
    <w:rsid w:val="001614E9"/>
    <w:rsid w:val="00161F09"/>
    <w:rsid w:val="001620E3"/>
    <w:rsid w:val="0016285E"/>
    <w:rsid w:val="0016399A"/>
    <w:rsid w:val="00163B07"/>
    <w:rsid w:val="0016410F"/>
    <w:rsid w:val="00164227"/>
    <w:rsid w:val="0016631A"/>
    <w:rsid w:val="00166E6F"/>
    <w:rsid w:val="001673BA"/>
    <w:rsid w:val="001679DA"/>
    <w:rsid w:val="00167CB0"/>
    <w:rsid w:val="00171BFA"/>
    <w:rsid w:val="001721E2"/>
    <w:rsid w:val="00173622"/>
    <w:rsid w:val="00173D8B"/>
    <w:rsid w:val="0017408C"/>
    <w:rsid w:val="001742FA"/>
    <w:rsid w:val="0017445F"/>
    <w:rsid w:val="001744EA"/>
    <w:rsid w:val="001749F7"/>
    <w:rsid w:val="001750C3"/>
    <w:rsid w:val="00175600"/>
    <w:rsid w:val="0017594B"/>
    <w:rsid w:val="00175F29"/>
    <w:rsid w:val="00176466"/>
    <w:rsid w:val="00176A85"/>
    <w:rsid w:val="00177B15"/>
    <w:rsid w:val="001803EA"/>
    <w:rsid w:val="001811F4"/>
    <w:rsid w:val="00181951"/>
    <w:rsid w:val="00181A0B"/>
    <w:rsid w:val="00181FAB"/>
    <w:rsid w:val="00182187"/>
    <w:rsid w:val="001821F9"/>
    <w:rsid w:val="001823A9"/>
    <w:rsid w:val="001823F0"/>
    <w:rsid w:val="00182656"/>
    <w:rsid w:val="001827BA"/>
    <w:rsid w:val="00182A0B"/>
    <w:rsid w:val="00182C58"/>
    <w:rsid w:val="00183BD2"/>
    <w:rsid w:val="00184048"/>
    <w:rsid w:val="00184174"/>
    <w:rsid w:val="00184F87"/>
    <w:rsid w:val="001850D5"/>
    <w:rsid w:val="0018569A"/>
    <w:rsid w:val="0018571F"/>
    <w:rsid w:val="00185B7A"/>
    <w:rsid w:val="00186025"/>
    <w:rsid w:val="00186890"/>
    <w:rsid w:val="00186944"/>
    <w:rsid w:val="001873D5"/>
    <w:rsid w:val="00187507"/>
    <w:rsid w:val="00187BA8"/>
    <w:rsid w:val="00187CBE"/>
    <w:rsid w:val="00187DCD"/>
    <w:rsid w:val="001900B6"/>
    <w:rsid w:val="00191283"/>
    <w:rsid w:val="0019150D"/>
    <w:rsid w:val="001915F4"/>
    <w:rsid w:val="0019163E"/>
    <w:rsid w:val="001920A4"/>
    <w:rsid w:val="00192245"/>
    <w:rsid w:val="00192644"/>
    <w:rsid w:val="00192D57"/>
    <w:rsid w:val="001933A9"/>
    <w:rsid w:val="001934EB"/>
    <w:rsid w:val="00193C30"/>
    <w:rsid w:val="001944CA"/>
    <w:rsid w:val="00194855"/>
    <w:rsid w:val="00194B4E"/>
    <w:rsid w:val="00195F70"/>
    <w:rsid w:val="00196167"/>
    <w:rsid w:val="00196521"/>
    <w:rsid w:val="00196AD0"/>
    <w:rsid w:val="00197455"/>
    <w:rsid w:val="00197B98"/>
    <w:rsid w:val="00197D4D"/>
    <w:rsid w:val="001A07CE"/>
    <w:rsid w:val="001A0CFD"/>
    <w:rsid w:val="001A0DCA"/>
    <w:rsid w:val="001A111E"/>
    <w:rsid w:val="001A176A"/>
    <w:rsid w:val="001A1CC7"/>
    <w:rsid w:val="001A3A82"/>
    <w:rsid w:val="001A3CD8"/>
    <w:rsid w:val="001A3EB1"/>
    <w:rsid w:val="001A443E"/>
    <w:rsid w:val="001A587D"/>
    <w:rsid w:val="001A6B04"/>
    <w:rsid w:val="001A6BF7"/>
    <w:rsid w:val="001A70DB"/>
    <w:rsid w:val="001A756C"/>
    <w:rsid w:val="001A7FE1"/>
    <w:rsid w:val="001B0042"/>
    <w:rsid w:val="001B1367"/>
    <w:rsid w:val="001B1910"/>
    <w:rsid w:val="001B1C06"/>
    <w:rsid w:val="001B2140"/>
    <w:rsid w:val="001B2333"/>
    <w:rsid w:val="001B2730"/>
    <w:rsid w:val="001B2742"/>
    <w:rsid w:val="001B2801"/>
    <w:rsid w:val="001B2CB8"/>
    <w:rsid w:val="001B321C"/>
    <w:rsid w:val="001B39D1"/>
    <w:rsid w:val="001B3C09"/>
    <w:rsid w:val="001B3E8D"/>
    <w:rsid w:val="001B4011"/>
    <w:rsid w:val="001B4352"/>
    <w:rsid w:val="001B4A14"/>
    <w:rsid w:val="001B4A63"/>
    <w:rsid w:val="001B576E"/>
    <w:rsid w:val="001B69E6"/>
    <w:rsid w:val="001B6B22"/>
    <w:rsid w:val="001B6DAF"/>
    <w:rsid w:val="001B7545"/>
    <w:rsid w:val="001C00C9"/>
    <w:rsid w:val="001C05CF"/>
    <w:rsid w:val="001C1349"/>
    <w:rsid w:val="001C29FB"/>
    <w:rsid w:val="001C3347"/>
    <w:rsid w:val="001C34E3"/>
    <w:rsid w:val="001C3C25"/>
    <w:rsid w:val="001C405E"/>
    <w:rsid w:val="001C4AED"/>
    <w:rsid w:val="001C5502"/>
    <w:rsid w:val="001C5851"/>
    <w:rsid w:val="001C5872"/>
    <w:rsid w:val="001C593B"/>
    <w:rsid w:val="001C5E1A"/>
    <w:rsid w:val="001C63F6"/>
    <w:rsid w:val="001C6867"/>
    <w:rsid w:val="001D18ED"/>
    <w:rsid w:val="001D1982"/>
    <w:rsid w:val="001D215F"/>
    <w:rsid w:val="001D25FB"/>
    <w:rsid w:val="001D26FE"/>
    <w:rsid w:val="001D2716"/>
    <w:rsid w:val="001D2F54"/>
    <w:rsid w:val="001D3951"/>
    <w:rsid w:val="001D3A7C"/>
    <w:rsid w:val="001D3C6E"/>
    <w:rsid w:val="001D3D2E"/>
    <w:rsid w:val="001D3F50"/>
    <w:rsid w:val="001D3FDD"/>
    <w:rsid w:val="001D455B"/>
    <w:rsid w:val="001D4A3C"/>
    <w:rsid w:val="001D59A1"/>
    <w:rsid w:val="001D5D1C"/>
    <w:rsid w:val="001D5D7A"/>
    <w:rsid w:val="001D64C0"/>
    <w:rsid w:val="001D66CA"/>
    <w:rsid w:val="001D67AD"/>
    <w:rsid w:val="001D67F3"/>
    <w:rsid w:val="001D6E55"/>
    <w:rsid w:val="001D76B5"/>
    <w:rsid w:val="001D7874"/>
    <w:rsid w:val="001D7C51"/>
    <w:rsid w:val="001D7DA3"/>
    <w:rsid w:val="001D7E4E"/>
    <w:rsid w:val="001E0365"/>
    <w:rsid w:val="001E06ED"/>
    <w:rsid w:val="001E0717"/>
    <w:rsid w:val="001E13D3"/>
    <w:rsid w:val="001E1412"/>
    <w:rsid w:val="001E16B9"/>
    <w:rsid w:val="001E18AE"/>
    <w:rsid w:val="001E1B08"/>
    <w:rsid w:val="001E1F1E"/>
    <w:rsid w:val="001E2BC7"/>
    <w:rsid w:val="001E4333"/>
    <w:rsid w:val="001E4F6C"/>
    <w:rsid w:val="001E64EF"/>
    <w:rsid w:val="001E6B39"/>
    <w:rsid w:val="001E6DFF"/>
    <w:rsid w:val="001F1B8E"/>
    <w:rsid w:val="001F1EC6"/>
    <w:rsid w:val="001F1ED7"/>
    <w:rsid w:val="001F2243"/>
    <w:rsid w:val="001F292D"/>
    <w:rsid w:val="001F3023"/>
    <w:rsid w:val="001F3261"/>
    <w:rsid w:val="001F3518"/>
    <w:rsid w:val="001F35BD"/>
    <w:rsid w:val="001F3B1D"/>
    <w:rsid w:val="001F3C48"/>
    <w:rsid w:val="001F4315"/>
    <w:rsid w:val="001F43C2"/>
    <w:rsid w:val="001F46C1"/>
    <w:rsid w:val="001F4914"/>
    <w:rsid w:val="001F4E70"/>
    <w:rsid w:val="001F4EF4"/>
    <w:rsid w:val="001F5345"/>
    <w:rsid w:val="001F6631"/>
    <w:rsid w:val="001F66A0"/>
    <w:rsid w:val="001F6A86"/>
    <w:rsid w:val="001F6CBC"/>
    <w:rsid w:val="001F6D35"/>
    <w:rsid w:val="001F6FBB"/>
    <w:rsid w:val="001F702D"/>
    <w:rsid w:val="001F70EF"/>
    <w:rsid w:val="001F7400"/>
    <w:rsid w:val="0020058F"/>
    <w:rsid w:val="00200833"/>
    <w:rsid w:val="00200EC5"/>
    <w:rsid w:val="002021DD"/>
    <w:rsid w:val="00202779"/>
    <w:rsid w:val="002032C0"/>
    <w:rsid w:val="0020374C"/>
    <w:rsid w:val="00203E0B"/>
    <w:rsid w:val="00204618"/>
    <w:rsid w:val="00204AF4"/>
    <w:rsid w:val="00204D44"/>
    <w:rsid w:val="002051B7"/>
    <w:rsid w:val="00205246"/>
    <w:rsid w:val="0020541E"/>
    <w:rsid w:val="00205786"/>
    <w:rsid w:val="00205A92"/>
    <w:rsid w:val="0020654C"/>
    <w:rsid w:val="00206DBF"/>
    <w:rsid w:val="002107E3"/>
    <w:rsid w:val="00210C46"/>
    <w:rsid w:val="0021111A"/>
    <w:rsid w:val="00211689"/>
    <w:rsid w:val="00211A3B"/>
    <w:rsid w:val="00212363"/>
    <w:rsid w:val="00212943"/>
    <w:rsid w:val="00212A63"/>
    <w:rsid w:val="00212BCB"/>
    <w:rsid w:val="00213890"/>
    <w:rsid w:val="002138B9"/>
    <w:rsid w:val="00213F71"/>
    <w:rsid w:val="0021411C"/>
    <w:rsid w:val="002142B3"/>
    <w:rsid w:val="00214956"/>
    <w:rsid w:val="00215022"/>
    <w:rsid w:val="00215361"/>
    <w:rsid w:val="00216159"/>
    <w:rsid w:val="00217057"/>
    <w:rsid w:val="00217308"/>
    <w:rsid w:val="00217C98"/>
    <w:rsid w:val="0022046A"/>
    <w:rsid w:val="0022047E"/>
    <w:rsid w:val="00220808"/>
    <w:rsid w:val="00220A9E"/>
    <w:rsid w:val="00220D07"/>
    <w:rsid w:val="0022101D"/>
    <w:rsid w:val="0022128F"/>
    <w:rsid w:val="0022140A"/>
    <w:rsid w:val="0022171A"/>
    <w:rsid w:val="00221DEC"/>
    <w:rsid w:val="00222C7F"/>
    <w:rsid w:val="00222FF3"/>
    <w:rsid w:val="002237DE"/>
    <w:rsid w:val="00223A1A"/>
    <w:rsid w:val="00223F0D"/>
    <w:rsid w:val="00224783"/>
    <w:rsid w:val="00226C02"/>
    <w:rsid w:val="0022738D"/>
    <w:rsid w:val="002275F2"/>
    <w:rsid w:val="0022760F"/>
    <w:rsid w:val="00227B7E"/>
    <w:rsid w:val="0023061E"/>
    <w:rsid w:val="002306BA"/>
    <w:rsid w:val="002308DC"/>
    <w:rsid w:val="0023090C"/>
    <w:rsid w:val="00230AF0"/>
    <w:rsid w:val="00230E8A"/>
    <w:rsid w:val="00231381"/>
    <w:rsid w:val="00231C30"/>
    <w:rsid w:val="0023300D"/>
    <w:rsid w:val="00233FF7"/>
    <w:rsid w:val="0023450F"/>
    <w:rsid w:val="002345E9"/>
    <w:rsid w:val="00234786"/>
    <w:rsid w:val="00234E41"/>
    <w:rsid w:val="00235603"/>
    <w:rsid w:val="00235901"/>
    <w:rsid w:val="00235B59"/>
    <w:rsid w:val="0023607B"/>
    <w:rsid w:val="0023622F"/>
    <w:rsid w:val="00236962"/>
    <w:rsid w:val="00236A05"/>
    <w:rsid w:val="002374D2"/>
    <w:rsid w:val="00237621"/>
    <w:rsid w:val="00237AD1"/>
    <w:rsid w:val="002404B9"/>
    <w:rsid w:val="00240557"/>
    <w:rsid w:val="0024084F"/>
    <w:rsid w:val="00240872"/>
    <w:rsid w:val="00240BA9"/>
    <w:rsid w:val="00240E5E"/>
    <w:rsid w:val="0024164C"/>
    <w:rsid w:val="00241B33"/>
    <w:rsid w:val="00241B36"/>
    <w:rsid w:val="00241B3E"/>
    <w:rsid w:val="00242488"/>
    <w:rsid w:val="002428BC"/>
    <w:rsid w:val="00242DF5"/>
    <w:rsid w:val="00242E6B"/>
    <w:rsid w:val="00244790"/>
    <w:rsid w:val="00245471"/>
    <w:rsid w:val="002457EC"/>
    <w:rsid w:val="00245B4F"/>
    <w:rsid w:val="00246D86"/>
    <w:rsid w:val="00246DAF"/>
    <w:rsid w:val="00247D86"/>
    <w:rsid w:val="0025065C"/>
    <w:rsid w:val="00250A16"/>
    <w:rsid w:val="00250D65"/>
    <w:rsid w:val="00251993"/>
    <w:rsid w:val="00251D66"/>
    <w:rsid w:val="002521B3"/>
    <w:rsid w:val="002523EE"/>
    <w:rsid w:val="0025252C"/>
    <w:rsid w:val="0025302B"/>
    <w:rsid w:val="00253348"/>
    <w:rsid w:val="002538B1"/>
    <w:rsid w:val="002546D1"/>
    <w:rsid w:val="002546DB"/>
    <w:rsid w:val="00254B66"/>
    <w:rsid w:val="00254D9C"/>
    <w:rsid w:val="002561C2"/>
    <w:rsid w:val="002566C1"/>
    <w:rsid w:val="00256B07"/>
    <w:rsid w:val="0025718A"/>
    <w:rsid w:val="0025732D"/>
    <w:rsid w:val="00257875"/>
    <w:rsid w:val="00257FA6"/>
    <w:rsid w:val="0026060E"/>
    <w:rsid w:val="00260717"/>
    <w:rsid w:val="002617E6"/>
    <w:rsid w:val="00261C04"/>
    <w:rsid w:val="00262470"/>
    <w:rsid w:val="00262E14"/>
    <w:rsid w:val="00263468"/>
    <w:rsid w:val="00263FED"/>
    <w:rsid w:val="00264894"/>
    <w:rsid w:val="00264D6C"/>
    <w:rsid w:val="00265837"/>
    <w:rsid w:val="00265995"/>
    <w:rsid w:val="00265D27"/>
    <w:rsid w:val="002661C5"/>
    <w:rsid w:val="0026676D"/>
    <w:rsid w:val="0026680C"/>
    <w:rsid w:val="0026692E"/>
    <w:rsid w:val="00267260"/>
    <w:rsid w:val="0026789B"/>
    <w:rsid w:val="00267ECE"/>
    <w:rsid w:val="002705FF"/>
    <w:rsid w:val="0027060F"/>
    <w:rsid w:val="002717D5"/>
    <w:rsid w:val="00271C87"/>
    <w:rsid w:val="00272440"/>
    <w:rsid w:val="002726B2"/>
    <w:rsid w:val="002728E8"/>
    <w:rsid w:val="00272E18"/>
    <w:rsid w:val="002739C8"/>
    <w:rsid w:val="002740C6"/>
    <w:rsid w:val="002749D3"/>
    <w:rsid w:val="00274E42"/>
    <w:rsid w:val="00274F12"/>
    <w:rsid w:val="00275393"/>
    <w:rsid w:val="00275AAC"/>
    <w:rsid w:val="00275BD2"/>
    <w:rsid w:val="00275D12"/>
    <w:rsid w:val="00275DD3"/>
    <w:rsid w:val="00276520"/>
    <w:rsid w:val="00280124"/>
    <w:rsid w:val="002801DE"/>
    <w:rsid w:val="00280DBB"/>
    <w:rsid w:val="00281491"/>
    <w:rsid w:val="00281677"/>
    <w:rsid w:val="00281917"/>
    <w:rsid w:val="00281D5A"/>
    <w:rsid w:val="00282B53"/>
    <w:rsid w:val="00283039"/>
    <w:rsid w:val="00283661"/>
    <w:rsid w:val="002837ED"/>
    <w:rsid w:val="0028386C"/>
    <w:rsid w:val="00283F8F"/>
    <w:rsid w:val="00284771"/>
    <w:rsid w:val="0028481E"/>
    <w:rsid w:val="00284AC4"/>
    <w:rsid w:val="00284B0F"/>
    <w:rsid w:val="00284C27"/>
    <w:rsid w:val="0028550D"/>
    <w:rsid w:val="002858BA"/>
    <w:rsid w:val="00285BDC"/>
    <w:rsid w:val="00285C2F"/>
    <w:rsid w:val="00286A2A"/>
    <w:rsid w:val="00287637"/>
    <w:rsid w:val="00287842"/>
    <w:rsid w:val="00290B83"/>
    <w:rsid w:val="002911AC"/>
    <w:rsid w:val="00291619"/>
    <w:rsid w:val="0029234B"/>
    <w:rsid w:val="002925DB"/>
    <w:rsid w:val="0029263F"/>
    <w:rsid w:val="002936F8"/>
    <w:rsid w:val="00293D1B"/>
    <w:rsid w:val="00293D40"/>
    <w:rsid w:val="00294717"/>
    <w:rsid w:val="00294E0B"/>
    <w:rsid w:val="00294E73"/>
    <w:rsid w:val="0029528F"/>
    <w:rsid w:val="0029595F"/>
    <w:rsid w:val="00296870"/>
    <w:rsid w:val="00296F29"/>
    <w:rsid w:val="00297990"/>
    <w:rsid w:val="002979B8"/>
    <w:rsid w:val="00297E7A"/>
    <w:rsid w:val="002A040E"/>
    <w:rsid w:val="002A06E1"/>
    <w:rsid w:val="002A0848"/>
    <w:rsid w:val="002A0E75"/>
    <w:rsid w:val="002A12E3"/>
    <w:rsid w:val="002A1647"/>
    <w:rsid w:val="002A1659"/>
    <w:rsid w:val="002A1990"/>
    <w:rsid w:val="002A2351"/>
    <w:rsid w:val="002A2A95"/>
    <w:rsid w:val="002A31D5"/>
    <w:rsid w:val="002A33D0"/>
    <w:rsid w:val="002A35A6"/>
    <w:rsid w:val="002A37BF"/>
    <w:rsid w:val="002A3E68"/>
    <w:rsid w:val="002A3F47"/>
    <w:rsid w:val="002A4F7D"/>
    <w:rsid w:val="002A5BCF"/>
    <w:rsid w:val="002A5DFA"/>
    <w:rsid w:val="002A5EB6"/>
    <w:rsid w:val="002A5FFC"/>
    <w:rsid w:val="002A65F0"/>
    <w:rsid w:val="002A6A54"/>
    <w:rsid w:val="002B08BD"/>
    <w:rsid w:val="002B0D2B"/>
    <w:rsid w:val="002B0DBC"/>
    <w:rsid w:val="002B0FAB"/>
    <w:rsid w:val="002B14CB"/>
    <w:rsid w:val="002B1C46"/>
    <w:rsid w:val="002B1EBF"/>
    <w:rsid w:val="002B2065"/>
    <w:rsid w:val="002B2076"/>
    <w:rsid w:val="002B24D1"/>
    <w:rsid w:val="002B36D1"/>
    <w:rsid w:val="002B3DF1"/>
    <w:rsid w:val="002B4082"/>
    <w:rsid w:val="002B4A20"/>
    <w:rsid w:val="002B5169"/>
    <w:rsid w:val="002B51F7"/>
    <w:rsid w:val="002B5455"/>
    <w:rsid w:val="002B5D66"/>
    <w:rsid w:val="002B5FB4"/>
    <w:rsid w:val="002B6E5A"/>
    <w:rsid w:val="002B6F40"/>
    <w:rsid w:val="002B6FAA"/>
    <w:rsid w:val="002B75CE"/>
    <w:rsid w:val="002C009F"/>
    <w:rsid w:val="002C06DB"/>
    <w:rsid w:val="002C13A1"/>
    <w:rsid w:val="002C1741"/>
    <w:rsid w:val="002C17AF"/>
    <w:rsid w:val="002C27D1"/>
    <w:rsid w:val="002C2E74"/>
    <w:rsid w:val="002C354C"/>
    <w:rsid w:val="002C3A96"/>
    <w:rsid w:val="002C3FB1"/>
    <w:rsid w:val="002C44EC"/>
    <w:rsid w:val="002C4E58"/>
    <w:rsid w:val="002C4FEA"/>
    <w:rsid w:val="002C501B"/>
    <w:rsid w:val="002C5D74"/>
    <w:rsid w:val="002C71BD"/>
    <w:rsid w:val="002C7810"/>
    <w:rsid w:val="002D027B"/>
    <w:rsid w:val="002D0980"/>
    <w:rsid w:val="002D0BDB"/>
    <w:rsid w:val="002D0D99"/>
    <w:rsid w:val="002D18DB"/>
    <w:rsid w:val="002D19E1"/>
    <w:rsid w:val="002D224D"/>
    <w:rsid w:val="002D229B"/>
    <w:rsid w:val="002D2319"/>
    <w:rsid w:val="002D3308"/>
    <w:rsid w:val="002D3391"/>
    <w:rsid w:val="002D4909"/>
    <w:rsid w:val="002D4A91"/>
    <w:rsid w:val="002D506C"/>
    <w:rsid w:val="002D51EE"/>
    <w:rsid w:val="002D53A4"/>
    <w:rsid w:val="002D53BF"/>
    <w:rsid w:val="002D547E"/>
    <w:rsid w:val="002D5735"/>
    <w:rsid w:val="002D61A8"/>
    <w:rsid w:val="002D659A"/>
    <w:rsid w:val="002D6D79"/>
    <w:rsid w:val="002D71CB"/>
    <w:rsid w:val="002D7B21"/>
    <w:rsid w:val="002D7B36"/>
    <w:rsid w:val="002E0029"/>
    <w:rsid w:val="002E0048"/>
    <w:rsid w:val="002E018A"/>
    <w:rsid w:val="002E05D6"/>
    <w:rsid w:val="002E0ED9"/>
    <w:rsid w:val="002E1BBD"/>
    <w:rsid w:val="002E1BD6"/>
    <w:rsid w:val="002E2563"/>
    <w:rsid w:val="002E2CA2"/>
    <w:rsid w:val="002E2EA7"/>
    <w:rsid w:val="002E34C5"/>
    <w:rsid w:val="002E36C5"/>
    <w:rsid w:val="002E3C15"/>
    <w:rsid w:val="002E578D"/>
    <w:rsid w:val="002E5DD7"/>
    <w:rsid w:val="002E6959"/>
    <w:rsid w:val="002E6AC3"/>
    <w:rsid w:val="002E6E8C"/>
    <w:rsid w:val="002E6EAF"/>
    <w:rsid w:val="002E704B"/>
    <w:rsid w:val="002E77D2"/>
    <w:rsid w:val="002F09F4"/>
    <w:rsid w:val="002F0A58"/>
    <w:rsid w:val="002F13BF"/>
    <w:rsid w:val="002F1CF0"/>
    <w:rsid w:val="002F266B"/>
    <w:rsid w:val="002F2913"/>
    <w:rsid w:val="002F393D"/>
    <w:rsid w:val="002F3A83"/>
    <w:rsid w:val="002F51B6"/>
    <w:rsid w:val="002F59B6"/>
    <w:rsid w:val="002F5B37"/>
    <w:rsid w:val="002F5B80"/>
    <w:rsid w:val="002F6197"/>
    <w:rsid w:val="002F6F6F"/>
    <w:rsid w:val="0030014B"/>
    <w:rsid w:val="0030037D"/>
    <w:rsid w:val="00300CCC"/>
    <w:rsid w:val="00301286"/>
    <w:rsid w:val="00301A3D"/>
    <w:rsid w:val="00301AB4"/>
    <w:rsid w:val="00301B3D"/>
    <w:rsid w:val="003029E4"/>
    <w:rsid w:val="00302C55"/>
    <w:rsid w:val="00303BF1"/>
    <w:rsid w:val="00304B9E"/>
    <w:rsid w:val="00304C81"/>
    <w:rsid w:val="00305DC1"/>
    <w:rsid w:val="003063D5"/>
    <w:rsid w:val="00306562"/>
    <w:rsid w:val="00306E31"/>
    <w:rsid w:val="0030766F"/>
    <w:rsid w:val="00307699"/>
    <w:rsid w:val="00307725"/>
    <w:rsid w:val="00310200"/>
    <w:rsid w:val="00310B81"/>
    <w:rsid w:val="00311086"/>
    <w:rsid w:val="00311758"/>
    <w:rsid w:val="00311AA6"/>
    <w:rsid w:val="003126E3"/>
    <w:rsid w:val="00312B88"/>
    <w:rsid w:val="00312F04"/>
    <w:rsid w:val="00313FD4"/>
    <w:rsid w:val="0031445C"/>
    <w:rsid w:val="003144FB"/>
    <w:rsid w:val="00314D30"/>
    <w:rsid w:val="00315176"/>
    <w:rsid w:val="003152DF"/>
    <w:rsid w:val="003152EB"/>
    <w:rsid w:val="003159D9"/>
    <w:rsid w:val="00315B85"/>
    <w:rsid w:val="00315EC8"/>
    <w:rsid w:val="00316237"/>
    <w:rsid w:val="00316DB7"/>
    <w:rsid w:val="00317413"/>
    <w:rsid w:val="003209F4"/>
    <w:rsid w:val="00320DDF"/>
    <w:rsid w:val="00320EED"/>
    <w:rsid w:val="00320FB3"/>
    <w:rsid w:val="00321D95"/>
    <w:rsid w:val="00322A55"/>
    <w:rsid w:val="00322FD8"/>
    <w:rsid w:val="003230E9"/>
    <w:rsid w:val="003230F2"/>
    <w:rsid w:val="003232F5"/>
    <w:rsid w:val="0032340D"/>
    <w:rsid w:val="003240C8"/>
    <w:rsid w:val="00324125"/>
    <w:rsid w:val="003243FA"/>
    <w:rsid w:val="00324A75"/>
    <w:rsid w:val="00324B0B"/>
    <w:rsid w:val="00324B13"/>
    <w:rsid w:val="00325151"/>
    <w:rsid w:val="00325570"/>
    <w:rsid w:val="00325B51"/>
    <w:rsid w:val="00326A94"/>
    <w:rsid w:val="00326AE2"/>
    <w:rsid w:val="00326C4D"/>
    <w:rsid w:val="003271DC"/>
    <w:rsid w:val="00327B26"/>
    <w:rsid w:val="00327B9C"/>
    <w:rsid w:val="00330161"/>
    <w:rsid w:val="003302F3"/>
    <w:rsid w:val="003309D0"/>
    <w:rsid w:val="00330FDD"/>
    <w:rsid w:val="0033123D"/>
    <w:rsid w:val="003313F0"/>
    <w:rsid w:val="0033258D"/>
    <w:rsid w:val="003325F5"/>
    <w:rsid w:val="003331C1"/>
    <w:rsid w:val="003334A9"/>
    <w:rsid w:val="00333CBF"/>
    <w:rsid w:val="00334079"/>
    <w:rsid w:val="003344BB"/>
    <w:rsid w:val="00334C0B"/>
    <w:rsid w:val="00334D87"/>
    <w:rsid w:val="00334E7D"/>
    <w:rsid w:val="003362E2"/>
    <w:rsid w:val="00336A31"/>
    <w:rsid w:val="00336E4B"/>
    <w:rsid w:val="00336EDA"/>
    <w:rsid w:val="00336EFF"/>
    <w:rsid w:val="00336F1B"/>
    <w:rsid w:val="0033711B"/>
    <w:rsid w:val="00337682"/>
    <w:rsid w:val="00337875"/>
    <w:rsid w:val="00340C38"/>
    <w:rsid w:val="00340DE5"/>
    <w:rsid w:val="0034184D"/>
    <w:rsid w:val="00341A74"/>
    <w:rsid w:val="00341B7A"/>
    <w:rsid w:val="0034237D"/>
    <w:rsid w:val="003424BB"/>
    <w:rsid w:val="00342549"/>
    <w:rsid w:val="003428BF"/>
    <w:rsid w:val="003429B8"/>
    <w:rsid w:val="00342E69"/>
    <w:rsid w:val="00344E23"/>
    <w:rsid w:val="00345104"/>
    <w:rsid w:val="00345521"/>
    <w:rsid w:val="0034561E"/>
    <w:rsid w:val="0034619C"/>
    <w:rsid w:val="003464D3"/>
    <w:rsid w:val="003467C0"/>
    <w:rsid w:val="00346DD8"/>
    <w:rsid w:val="00346F60"/>
    <w:rsid w:val="0034707F"/>
    <w:rsid w:val="00347A18"/>
    <w:rsid w:val="00347B9E"/>
    <w:rsid w:val="00347FBE"/>
    <w:rsid w:val="00351092"/>
    <w:rsid w:val="003511DC"/>
    <w:rsid w:val="0035147D"/>
    <w:rsid w:val="003516CA"/>
    <w:rsid w:val="003518C6"/>
    <w:rsid w:val="00351E26"/>
    <w:rsid w:val="00352600"/>
    <w:rsid w:val="0035318D"/>
    <w:rsid w:val="0035334F"/>
    <w:rsid w:val="0035358A"/>
    <w:rsid w:val="00353ED1"/>
    <w:rsid w:val="003543DC"/>
    <w:rsid w:val="003548C3"/>
    <w:rsid w:val="00354D73"/>
    <w:rsid w:val="00354EA4"/>
    <w:rsid w:val="00355281"/>
    <w:rsid w:val="0035553A"/>
    <w:rsid w:val="00355588"/>
    <w:rsid w:val="00355FB4"/>
    <w:rsid w:val="003564BB"/>
    <w:rsid w:val="00356DE2"/>
    <w:rsid w:val="003578DE"/>
    <w:rsid w:val="00357E5E"/>
    <w:rsid w:val="00357E73"/>
    <w:rsid w:val="0036044A"/>
    <w:rsid w:val="0036045D"/>
    <w:rsid w:val="00360971"/>
    <w:rsid w:val="00360E08"/>
    <w:rsid w:val="00360FA0"/>
    <w:rsid w:val="003615AA"/>
    <w:rsid w:val="00361784"/>
    <w:rsid w:val="003619AA"/>
    <w:rsid w:val="00361A86"/>
    <w:rsid w:val="0036212C"/>
    <w:rsid w:val="00362D36"/>
    <w:rsid w:val="00363298"/>
    <w:rsid w:val="003634C9"/>
    <w:rsid w:val="00363583"/>
    <w:rsid w:val="003637A4"/>
    <w:rsid w:val="00363C55"/>
    <w:rsid w:val="00363DC8"/>
    <w:rsid w:val="00364A21"/>
    <w:rsid w:val="003651D8"/>
    <w:rsid w:val="003652FD"/>
    <w:rsid w:val="00365988"/>
    <w:rsid w:val="00365A6D"/>
    <w:rsid w:val="00366279"/>
    <w:rsid w:val="003669CA"/>
    <w:rsid w:val="003678FA"/>
    <w:rsid w:val="00367AC3"/>
    <w:rsid w:val="00367DB1"/>
    <w:rsid w:val="003709AC"/>
    <w:rsid w:val="00370A51"/>
    <w:rsid w:val="00370D3D"/>
    <w:rsid w:val="00370F28"/>
    <w:rsid w:val="0037111E"/>
    <w:rsid w:val="003711A6"/>
    <w:rsid w:val="003716CA"/>
    <w:rsid w:val="00371DC8"/>
    <w:rsid w:val="00372C53"/>
    <w:rsid w:val="00372F66"/>
    <w:rsid w:val="0037367B"/>
    <w:rsid w:val="0037370D"/>
    <w:rsid w:val="00374352"/>
    <w:rsid w:val="0037458D"/>
    <w:rsid w:val="003749BA"/>
    <w:rsid w:val="00374B4E"/>
    <w:rsid w:val="00374BE1"/>
    <w:rsid w:val="00374C30"/>
    <w:rsid w:val="00375197"/>
    <w:rsid w:val="00375837"/>
    <w:rsid w:val="00375D0B"/>
    <w:rsid w:val="003762B2"/>
    <w:rsid w:val="0037702C"/>
    <w:rsid w:val="003773DB"/>
    <w:rsid w:val="003775C4"/>
    <w:rsid w:val="00380A8F"/>
    <w:rsid w:val="00381151"/>
    <w:rsid w:val="003820D1"/>
    <w:rsid w:val="003822A4"/>
    <w:rsid w:val="00382A13"/>
    <w:rsid w:val="003831CE"/>
    <w:rsid w:val="003837F0"/>
    <w:rsid w:val="003838E9"/>
    <w:rsid w:val="003838F8"/>
    <w:rsid w:val="003839E5"/>
    <w:rsid w:val="00383BAD"/>
    <w:rsid w:val="00384188"/>
    <w:rsid w:val="003843D9"/>
    <w:rsid w:val="00384499"/>
    <w:rsid w:val="00384FA4"/>
    <w:rsid w:val="0038513B"/>
    <w:rsid w:val="00385769"/>
    <w:rsid w:val="003871AA"/>
    <w:rsid w:val="003875C8"/>
    <w:rsid w:val="0038764F"/>
    <w:rsid w:val="003878F8"/>
    <w:rsid w:val="00390387"/>
    <w:rsid w:val="003908EC"/>
    <w:rsid w:val="003909F6"/>
    <w:rsid w:val="0039188C"/>
    <w:rsid w:val="00392243"/>
    <w:rsid w:val="0039238E"/>
    <w:rsid w:val="00392BDB"/>
    <w:rsid w:val="003937FE"/>
    <w:rsid w:val="00393B23"/>
    <w:rsid w:val="00394739"/>
    <w:rsid w:val="00394C6E"/>
    <w:rsid w:val="003957D8"/>
    <w:rsid w:val="00395DC9"/>
    <w:rsid w:val="00396158"/>
    <w:rsid w:val="00396579"/>
    <w:rsid w:val="00396BE0"/>
    <w:rsid w:val="00397009"/>
    <w:rsid w:val="0039788B"/>
    <w:rsid w:val="003979C3"/>
    <w:rsid w:val="00397C00"/>
    <w:rsid w:val="003A09A2"/>
    <w:rsid w:val="003A19E6"/>
    <w:rsid w:val="003A1F90"/>
    <w:rsid w:val="003A2071"/>
    <w:rsid w:val="003A2C0B"/>
    <w:rsid w:val="003A2CCF"/>
    <w:rsid w:val="003A3698"/>
    <w:rsid w:val="003A3D8E"/>
    <w:rsid w:val="003A3E48"/>
    <w:rsid w:val="003A460D"/>
    <w:rsid w:val="003A475C"/>
    <w:rsid w:val="003A48A0"/>
    <w:rsid w:val="003A4C20"/>
    <w:rsid w:val="003A597A"/>
    <w:rsid w:val="003A6AF3"/>
    <w:rsid w:val="003A7B35"/>
    <w:rsid w:val="003A7F28"/>
    <w:rsid w:val="003B01A0"/>
    <w:rsid w:val="003B09AC"/>
    <w:rsid w:val="003B28C8"/>
    <w:rsid w:val="003B2FE8"/>
    <w:rsid w:val="003B36F1"/>
    <w:rsid w:val="003B3A5A"/>
    <w:rsid w:val="003B475E"/>
    <w:rsid w:val="003B49D0"/>
    <w:rsid w:val="003B4F5C"/>
    <w:rsid w:val="003B5897"/>
    <w:rsid w:val="003B5F2C"/>
    <w:rsid w:val="003B6213"/>
    <w:rsid w:val="003B6466"/>
    <w:rsid w:val="003B6875"/>
    <w:rsid w:val="003B7546"/>
    <w:rsid w:val="003B7E09"/>
    <w:rsid w:val="003B7E8A"/>
    <w:rsid w:val="003C007D"/>
    <w:rsid w:val="003C0123"/>
    <w:rsid w:val="003C0C44"/>
    <w:rsid w:val="003C141C"/>
    <w:rsid w:val="003C1574"/>
    <w:rsid w:val="003C1A4E"/>
    <w:rsid w:val="003C2505"/>
    <w:rsid w:val="003C259E"/>
    <w:rsid w:val="003C319B"/>
    <w:rsid w:val="003C363A"/>
    <w:rsid w:val="003C3842"/>
    <w:rsid w:val="003C3D23"/>
    <w:rsid w:val="003C53C0"/>
    <w:rsid w:val="003C564D"/>
    <w:rsid w:val="003C5E00"/>
    <w:rsid w:val="003C5FF8"/>
    <w:rsid w:val="003C6152"/>
    <w:rsid w:val="003C6B22"/>
    <w:rsid w:val="003C7197"/>
    <w:rsid w:val="003C7825"/>
    <w:rsid w:val="003D011D"/>
    <w:rsid w:val="003D0140"/>
    <w:rsid w:val="003D0239"/>
    <w:rsid w:val="003D032F"/>
    <w:rsid w:val="003D08DF"/>
    <w:rsid w:val="003D1073"/>
    <w:rsid w:val="003D1738"/>
    <w:rsid w:val="003D2344"/>
    <w:rsid w:val="003D2658"/>
    <w:rsid w:val="003D279E"/>
    <w:rsid w:val="003D2A81"/>
    <w:rsid w:val="003D2BA5"/>
    <w:rsid w:val="003D2C0B"/>
    <w:rsid w:val="003D3135"/>
    <w:rsid w:val="003D3C75"/>
    <w:rsid w:val="003D48B6"/>
    <w:rsid w:val="003D4F3D"/>
    <w:rsid w:val="003D5331"/>
    <w:rsid w:val="003D564F"/>
    <w:rsid w:val="003D67DF"/>
    <w:rsid w:val="003D689C"/>
    <w:rsid w:val="003D6F1D"/>
    <w:rsid w:val="003D7054"/>
    <w:rsid w:val="003D72F7"/>
    <w:rsid w:val="003E0C2F"/>
    <w:rsid w:val="003E191B"/>
    <w:rsid w:val="003E2310"/>
    <w:rsid w:val="003E2622"/>
    <w:rsid w:val="003E2AAB"/>
    <w:rsid w:val="003E3ABC"/>
    <w:rsid w:val="003E3BF4"/>
    <w:rsid w:val="003E3F25"/>
    <w:rsid w:val="003E53E5"/>
    <w:rsid w:val="003E6D5B"/>
    <w:rsid w:val="003E742D"/>
    <w:rsid w:val="003E763E"/>
    <w:rsid w:val="003E7D77"/>
    <w:rsid w:val="003F0495"/>
    <w:rsid w:val="003F060B"/>
    <w:rsid w:val="003F06E8"/>
    <w:rsid w:val="003F0C42"/>
    <w:rsid w:val="003F109F"/>
    <w:rsid w:val="003F152C"/>
    <w:rsid w:val="003F2002"/>
    <w:rsid w:val="003F2712"/>
    <w:rsid w:val="003F28BB"/>
    <w:rsid w:val="003F3858"/>
    <w:rsid w:val="003F49AC"/>
    <w:rsid w:val="003F4E21"/>
    <w:rsid w:val="003F5454"/>
    <w:rsid w:val="003F55AC"/>
    <w:rsid w:val="003F5BE8"/>
    <w:rsid w:val="003F6FBE"/>
    <w:rsid w:val="003F6FCE"/>
    <w:rsid w:val="003F7416"/>
    <w:rsid w:val="003F7F15"/>
    <w:rsid w:val="004002A4"/>
    <w:rsid w:val="00400642"/>
    <w:rsid w:val="00400D6D"/>
    <w:rsid w:val="00400FD3"/>
    <w:rsid w:val="004012E5"/>
    <w:rsid w:val="00401667"/>
    <w:rsid w:val="004019C4"/>
    <w:rsid w:val="0040254E"/>
    <w:rsid w:val="004026F0"/>
    <w:rsid w:val="00402F1C"/>
    <w:rsid w:val="004036B3"/>
    <w:rsid w:val="0040410B"/>
    <w:rsid w:val="004041A7"/>
    <w:rsid w:val="00404315"/>
    <w:rsid w:val="00405143"/>
    <w:rsid w:val="00406E6D"/>
    <w:rsid w:val="0040742C"/>
    <w:rsid w:val="0040758E"/>
    <w:rsid w:val="00407C94"/>
    <w:rsid w:val="00410296"/>
    <w:rsid w:val="004104FA"/>
    <w:rsid w:val="0041082C"/>
    <w:rsid w:val="004110A7"/>
    <w:rsid w:val="004115F3"/>
    <w:rsid w:val="004118EF"/>
    <w:rsid w:val="00411C8F"/>
    <w:rsid w:val="0041241E"/>
    <w:rsid w:val="00412C25"/>
    <w:rsid w:val="00413098"/>
    <w:rsid w:val="00413444"/>
    <w:rsid w:val="00413911"/>
    <w:rsid w:val="00414391"/>
    <w:rsid w:val="00414405"/>
    <w:rsid w:val="00415207"/>
    <w:rsid w:val="00415914"/>
    <w:rsid w:val="00415B78"/>
    <w:rsid w:val="004164A2"/>
    <w:rsid w:val="00416547"/>
    <w:rsid w:val="00416602"/>
    <w:rsid w:val="00416875"/>
    <w:rsid w:val="00416BBF"/>
    <w:rsid w:val="00416F83"/>
    <w:rsid w:val="0042026E"/>
    <w:rsid w:val="0042044D"/>
    <w:rsid w:val="004208DB"/>
    <w:rsid w:val="00420933"/>
    <w:rsid w:val="00420D1B"/>
    <w:rsid w:val="004214F4"/>
    <w:rsid w:val="00421866"/>
    <w:rsid w:val="004218B0"/>
    <w:rsid w:val="00421B3C"/>
    <w:rsid w:val="00421E8F"/>
    <w:rsid w:val="004232A8"/>
    <w:rsid w:val="004237CC"/>
    <w:rsid w:val="0042412D"/>
    <w:rsid w:val="004243EB"/>
    <w:rsid w:val="00424C20"/>
    <w:rsid w:val="00424E41"/>
    <w:rsid w:val="00425880"/>
    <w:rsid w:val="00425D86"/>
    <w:rsid w:val="004262B5"/>
    <w:rsid w:val="004265B2"/>
    <w:rsid w:val="004268E8"/>
    <w:rsid w:val="00426976"/>
    <w:rsid w:val="00427849"/>
    <w:rsid w:val="00427C68"/>
    <w:rsid w:val="00430027"/>
    <w:rsid w:val="00431D98"/>
    <w:rsid w:val="0043291D"/>
    <w:rsid w:val="00433069"/>
    <w:rsid w:val="00433F0D"/>
    <w:rsid w:val="004340FC"/>
    <w:rsid w:val="00434499"/>
    <w:rsid w:val="00434A34"/>
    <w:rsid w:val="00434B8E"/>
    <w:rsid w:val="00434EF2"/>
    <w:rsid w:val="00435412"/>
    <w:rsid w:val="00435F51"/>
    <w:rsid w:val="0043697E"/>
    <w:rsid w:val="00436CA3"/>
    <w:rsid w:val="004377A3"/>
    <w:rsid w:val="00437941"/>
    <w:rsid w:val="00437C32"/>
    <w:rsid w:val="00437D3C"/>
    <w:rsid w:val="00437E84"/>
    <w:rsid w:val="0044005D"/>
    <w:rsid w:val="00440587"/>
    <w:rsid w:val="00441048"/>
    <w:rsid w:val="0044106C"/>
    <w:rsid w:val="00441191"/>
    <w:rsid w:val="00441857"/>
    <w:rsid w:val="0044198C"/>
    <w:rsid w:val="00441FCF"/>
    <w:rsid w:val="004423CA"/>
    <w:rsid w:val="004423E3"/>
    <w:rsid w:val="00442DB6"/>
    <w:rsid w:val="00443609"/>
    <w:rsid w:val="00444081"/>
    <w:rsid w:val="004440E4"/>
    <w:rsid w:val="00444F9A"/>
    <w:rsid w:val="004453BD"/>
    <w:rsid w:val="004453E9"/>
    <w:rsid w:val="004455C9"/>
    <w:rsid w:val="004456C1"/>
    <w:rsid w:val="0044581B"/>
    <w:rsid w:val="004459FA"/>
    <w:rsid w:val="004462F4"/>
    <w:rsid w:val="0044668F"/>
    <w:rsid w:val="00447BA7"/>
    <w:rsid w:val="004504C8"/>
    <w:rsid w:val="00450639"/>
    <w:rsid w:val="00450794"/>
    <w:rsid w:val="004511F7"/>
    <w:rsid w:val="00451299"/>
    <w:rsid w:val="004512BC"/>
    <w:rsid w:val="00451441"/>
    <w:rsid w:val="00451EA8"/>
    <w:rsid w:val="004520D8"/>
    <w:rsid w:val="00452C3C"/>
    <w:rsid w:val="00452C73"/>
    <w:rsid w:val="004537CE"/>
    <w:rsid w:val="00454099"/>
    <w:rsid w:val="004541E8"/>
    <w:rsid w:val="00455409"/>
    <w:rsid w:val="00455932"/>
    <w:rsid w:val="00455DED"/>
    <w:rsid w:val="0045679B"/>
    <w:rsid w:val="00456DE8"/>
    <w:rsid w:val="00456E3D"/>
    <w:rsid w:val="00456E7B"/>
    <w:rsid w:val="00456F74"/>
    <w:rsid w:val="0045741E"/>
    <w:rsid w:val="00457583"/>
    <w:rsid w:val="00457691"/>
    <w:rsid w:val="00457895"/>
    <w:rsid w:val="00460378"/>
    <w:rsid w:val="004603BA"/>
    <w:rsid w:val="0046040D"/>
    <w:rsid w:val="00460415"/>
    <w:rsid w:val="004605F4"/>
    <w:rsid w:val="00460F2E"/>
    <w:rsid w:val="0046137F"/>
    <w:rsid w:val="0046179D"/>
    <w:rsid w:val="00461A0C"/>
    <w:rsid w:val="00461C59"/>
    <w:rsid w:val="00462EB5"/>
    <w:rsid w:val="0046307B"/>
    <w:rsid w:val="00463974"/>
    <w:rsid w:val="004639F0"/>
    <w:rsid w:val="00463BE7"/>
    <w:rsid w:val="00464AF9"/>
    <w:rsid w:val="00464B5F"/>
    <w:rsid w:val="00464FB4"/>
    <w:rsid w:val="00466735"/>
    <w:rsid w:val="004669CF"/>
    <w:rsid w:val="004669E1"/>
    <w:rsid w:val="00466A9C"/>
    <w:rsid w:val="00467751"/>
    <w:rsid w:val="00467B58"/>
    <w:rsid w:val="00467F45"/>
    <w:rsid w:val="00470245"/>
    <w:rsid w:val="0047106A"/>
    <w:rsid w:val="00471BBE"/>
    <w:rsid w:val="00472645"/>
    <w:rsid w:val="00474157"/>
    <w:rsid w:val="00474A8A"/>
    <w:rsid w:val="00474BF4"/>
    <w:rsid w:val="00475197"/>
    <w:rsid w:val="00475CC0"/>
    <w:rsid w:val="0047617E"/>
    <w:rsid w:val="0047695E"/>
    <w:rsid w:val="00476A1D"/>
    <w:rsid w:val="00476DEA"/>
    <w:rsid w:val="00476FA6"/>
    <w:rsid w:val="00477209"/>
    <w:rsid w:val="0047723A"/>
    <w:rsid w:val="004774E0"/>
    <w:rsid w:val="00477B0A"/>
    <w:rsid w:val="004802A6"/>
    <w:rsid w:val="00480635"/>
    <w:rsid w:val="00480733"/>
    <w:rsid w:val="004807B1"/>
    <w:rsid w:val="00480BC2"/>
    <w:rsid w:val="004812F3"/>
    <w:rsid w:val="00481455"/>
    <w:rsid w:val="004814FC"/>
    <w:rsid w:val="0048189F"/>
    <w:rsid w:val="00481D81"/>
    <w:rsid w:val="00481FE3"/>
    <w:rsid w:val="00482419"/>
    <w:rsid w:val="00482BA9"/>
    <w:rsid w:val="00483114"/>
    <w:rsid w:val="004836F5"/>
    <w:rsid w:val="0048399C"/>
    <w:rsid w:val="004841D4"/>
    <w:rsid w:val="0048441D"/>
    <w:rsid w:val="00484DBE"/>
    <w:rsid w:val="00484F26"/>
    <w:rsid w:val="0048571B"/>
    <w:rsid w:val="00487CB8"/>
    <w:rsid w:val="00487CF4"/>
    <w:rsid w:val="004905C1"/>
    <w:rsid w:val="0049123B"/>
    <w:rsid w:val="00491F6F"/>
    <w:rsid w:val="00492195"/>
    <w:rsid w:val="004924A0"/>
    <w:rsid w:val="004927DE"/>
    <w:rsid w:val="00492828"/>
    <w:rsid w:val="00492B11"/>
    <w:rsid w:val="00494E60"/>
    <w:rsid w:val="00494F8F"/>
    <w:rsid w:val="004953C2"/>
    <w:rsid w:val="004955E9"/>
    <w:rsid w:val="004958B6"/>
    <w:rsid w:val="00495D85"/>
    <w:rsid w:val="00495EFC"/>
    <w:rsid w:val="004960A7"/>
    <w:rsid w:val="00496F1E"/>
    <w:rsid w:val="00496F87"/>
    <w:rsid w:val="004971D7"/>
    <w:rsid w:val="0049730F"/>
    <w:rsid w:val="00497D25"/>
    <w:rsid w:val="00497F00"/>
    <w:rsid w:val="004A056F"/>
    <w:rsid w:val="004A0926"/>
    <w:rsid w:val="004A0FCE"/>
    <w:rsid w:val="004A1185"/>
    <w:rsid w:val="004A118A"/>
    <w:rsid w:val="004A20E9"/>
    <w:rsid w:val="004A2A49"/>
    <w:rsid w:val="004A2C39"/>
    <w:rsid w:val="004A316D"/>
    <w:rsid w:val="004A3698"/>
    <w:rsid w:val="004A378C"/>
    <w:rsid w:val="004A3854"/>
    <w:rsid w:val="004A4300"/>
    <w:rsid w:val="004A48F8"/>
    <w:rsid w:val="004A565A"/>
    <w:rsid w:val="004A659C"/>
    <w:rsid w:val="004A6CBA"/>
    <w:rsid w:val="004A6D16"/>
    <w:rsid w:val="004A71A1"/>
    <w:rsid w:val="004A7314"/>
    <w:rsid w:val="004A74FF"/>
    <w:rsid w:val="004A75C6"/>
    <w:rsid w:val="004A7956"/>
    <w:rsid w:val="004B1D86"/>
    <w:rsid w:val="004B22F2"/>
    <w:rsid w:val="004B2AF6"/>
    <w:rsid w:val="004B3698"/>
    <w:rsid w:val="004B39EB"/>
    <w:rsid w:val="004B3C7E"/>
    <w:rsid w:val="004B4860"/>
    <w:rsid w:val="004B5476"/>
    <w:rsid w:val="004B5889"/>
    <w:rsid w:val="004B5D25"/>
    <w:rsid w:val="004B5DB6"/>
    <w:rsid w:val="004B5EEB"/>
    <w:rsid w:val="004B60CC"/>
    <w:rsid w:val="004B6324"/>
    <w:rsid w:val="004B6A5A"/>
    <w:rsid w:val="004B6DAE"/>
    <w:rsid w:val="004B7196"/>
    <w:rsid w:val="004B763F"/>
    <w:rsid w:val="004B7F9A"/>
    <w:rsid w:val="004C02DA"/>
    <w:rsid w:val="004C0AA6"/>
    <w:rsid w:val="004C0D58"/>
    <w:rsid w:val="004C13A3"/>
    <w:rsid w:val="004C14BC"/>
    <w:rsid w:val="004C177B"/>
    <w:rsid w:val="004C30B5"/>
    <w:rsid w:val="004C3120"/>
    <w:rsid w:val="004C3849"/>
    <w:rsid w:val="004C3D1C"/>
    <w:rsid w:val="004C4070"/>
    <w:rsid w:val="004C42DC"/>
    <w:rsid w:val="004C4B34"/>
    <w:rsid w:val="004C4D16"/>
    <w:rsid w:val="004C678E"/>
    <w:rsid w:val="004C6993"/>
    <w:rsid w:val="004C732A"/>
    <w:rsid w:val="004C739D"/>
    <w:rsid w:val="004C784F"/>
    <w:rsid w:val="004C78CD"/>
    <w:rsid w:val="004C7CA8"/>
    <w:rsid w:val="004D0240"/>
    <w:rsid w:val="004D02F2"/>
    <w:rsid w:val="004D0503"/>
    <w:rsid w:val="004D0D03"/>
    <w:rsid w:val="004D0EE6"/>
    <w:rsid w:val="004D102C"/>
    <w:rsid w:val="004D1A4B"/>
    <w:rsid w:val="004D1AF4"/>
    <w:rsid w:val="004D25CA"/>
    <w:rsid w:val="004D2E0A"/>
    <w:rsid w:val="004D2EAA"/>
    <w:rsid w:val="004D4FCA"/>
    <w:rsid w:val="004D50A4"/>
    <w:rsid w:val="004D5AA3"/>
    <w:rsid w:val="004D5BFD"/>
    <w:rsid w:val="004D6AAD"/>
    <w:rsid w:val="004D736C"/>
    <w:rsid w:val="004D7775"/>
    <w:rsid w:val="004D77C3"/>
    <w:rsid w:val="004D7810"/>
    <w:rsid w:val="004D7AC4"/>
    <w:rsid w:val="004E0CB4"/>
    <w:rsid w:val="004E1030"/>
    <w:rsid w:val="004E1636"/>
    <w:rsid w:val="004E1D89"/>
    <w:rsid w:val="004E2439"/>
    <w:rsid w:val="004E2994"/>
    <w:rsid w:val="004E2E81"/>
    <w:rsid w:val="004E40FC"/>
    <w:rsid w:val="004E458A"/>
    <w:rsid w:val="004E56FC"/>
    <w:rsid w:val="004E57D6"/>
    <w:rsid w:val="004E5C61"/>
    <w:rsid w:val="004E6566"/>
    <w:rsid w:val="004E67A5"/>
    <w:rsid w:val="004E68FB"/>
    <w:rsid w:val="004E6D89"/>
    <w:rsid w:val="004E70E8"/>
    <w:rsid w:val="004E7150"/>
    <w:rsid w:val="004E779B"/>
    <w:rsid w:val="004E7BF8"/>
    <w:rsid w:val="004F0305"/>
    <w:rsid w:val="004F09BB"/>
    <w:rsid w:val="004F0FF6"/>
    <w:rsid w:val="004F11CB"/>
    <w:rsid w:val="004F1C93"/>
    <w:rsid w:val="004F1F36"/>
    <w:rsid w:val="004F20AF"/>
    <w:rsid w:val="004F25FD"/>
    <w:rsid w:val="004F2BFF"/>
    <w:rsid w:val="004F4263"/>
    <w:rsid w:val="004F67F0"/>
    <w:rsid w:val="004F681E"/>
    <w:rsid w:val="004F7AE9"/>
    <w:rsid w:val="004F7B34"/>
    <w:rsid w:val="005000BC"/>
    <w:rsid w:val="00500C68"/>
    <w:rsid w:val="00500FB6"/>
    <w:rsid w:val="00501347"/>
    <w:rsid w:val="00501D6F"/>
    <w:rsid w:val="00502002"/>
    <w:rsid w:val="0050218E"/>
    <w:rsid w:val="00502B30"/>
    <w:rsid w:val="005031A7"/>
    <w:rsid w:val="00503EF3"/>
    <w:rsid w:val="0050495D"/>
    <w:rsid w:val="00504ACC"/>
    <w:rsid w:val="00504B28"/>
    <w:rsid w:val="00504C6B"/>
    <w:rsid w:val="00504CB1"/>
    <w:rsid w:val="00505961"/>
    <w:rsid w:val="005064AE"/>
    <w:rsid w:val="00506AA6"/>
    <w:rsid w:val="00507130"/>
    <w:rsid w:val="005079A7"/>
    <w:rsid w:val="00507AB1"/>
    <w:rsid w:val="00507E42"/>
    <w:rsid w:val="00507FC4"/>
    <w:rsid w:val="00510497"/>
    <w:rsid w:val="005107B3"/>
    <w:rsid w:val="00510948"/>
    <w:rsid w:val="00510AFA"/>
    <w:rsid w:val="005120EA"/>
    <w:rsid w:val="0051258D"/>
    <w:rsid w:val="00512DB4"/>
    <w:rsid w:val="00513100"/>
    <w:rsid w:val="00513D7B"/>
    <w:rsid w:val="00514452"/>
    <w:rsid w:val="00514D5C"/>
    <w:rsid w:val="0051500B"/>
    <w:rsid w:val="00516038"/>
    <w:rsid w:val="005167CA"/>
    <w:rsid w:val="00517C15"/>
    <w:rsid w:val="005203AF"/>
    <w:rsid w:val="005203B4"/>
    <w:rsid w:val="00520F5F"/>
    <w:rsid w:val="0052128B"/>
    <w:rsid w:val="00521A14"/>
    <w:rsid w:val="00521A6D"/>
    <w:rsid w:val="00521D9F"/>
    <w:rsid w:val="005223E1"/>
    <w:rsid w:val="00522609"/>
    <w:rsid w:val="0052325A"/>
    <w:rsid w:val="005234DC"/>
    <w:rsid w:val="00523BA6"/>
    <w:rsid w:val="005242F3"/>
    <w:rsid w:val="0052454C"/>
    <w:rsid w:val="005248EA"/>
    <w:rsid w:val="00524C36"/>
    <w:rsid w:val="00524D1D"/>
    <w:rsid w:val="005255E8"/>
    <w:rsid w:val="005262B8"/>
    <w:rsid w:val="005266EA"/>
    <w:rsid w:val="00526970"/>
    <w:rsid w:val="00526993"/>
    <w:rsid w:val="00526A79"/>
    <w:rsid w:val="0052703F"/>
    <w:rsid w:val="005273D6"/>
    <w:rsid w:val="005276B9"/>
    <w:rsid w:val="00527F22"/>
    <w:rsid w:val="00530154"/>
    <w:rsid w:val="0053048A"/>
    <w:rsid w:val="0053089B"/>
    <w:rsid w:val="00531DE2"/>
    <w:rsid w:val="005323CB"/>
    <w:rsid w:val="005330B8"/>
    <w:rsid w:val="00533D1E"/>
    <w:rsid w:val="00534620"/>
    <w:rsid w:val="00534EAB"/>
    <w:rsid w:val="00535595"/>
    <w:rsid w:val="00535674"/>
    <w:rsid w:val="00535943"/>
    <w:rsid w:val="00535F6C"/>
    <w:rsid w:val="00537C8C"/>
    <w:rsid w:val="00540839"/>
    <w:rsid w:val="00541423"/>
    <w:rsid w:val="0054214F"/>
    <w:rsid w:val="005428FF"/>
    <w:rsid w:val="00543FC2"/>
    <w:rsid w:val="00544152"/>
    <w:rsid w:val="00544BA5"/>
    <w:rsid w:val="00546488"/>
    <w:rsid w:val="00547769"/>
    <w:rsid w:val="00547867"/>
    <w:rsid w:val="00547A70"/>
    <w:rsid w:val="00547E1E"/>
    <w:rsid w:val="00550C95"/>
    <w:rsid w:val="00551FD0"/>
    <w:rsid w:val="005522A7"/>
    <w:rsid w:val="005524DA"/>
    <w:rsid w:val="005527CF"/>
    <w:rsid w:val="0055293F"/>
    <w:rsid w:val="00552B29"/>
    <w:rsid w:val="00552BB0"/>
    <w:rsid w:val="00552C27"/>
    <w:rsid w:val="00553430"/>
    <w:rsid w:val="00554604"/>
    <w:rsid w:val="00554D40"/>
    <w:rsid w:val="00555018"/>
    <w:rsid w:val="0055569B"/>
    <w:rsid w:val="00556979"/>
    <w:rsid w:val="00556CD4"/>
    <w:rsid w:val="00557865"/>
    <w:rsid w:val="005579F8"/>
    <w:rsid w:val="00557CF8"/>
    <w:rsid w:val="00560773"/>
    <w:rsid w:val="005612DA"/>
    <w:rsid w:val="00561763"/>
    <w:rsid w:val="00562D29"/>
    <w:rsid w:val="0056306D"/>
    <w:rsid w:val="005635AA"/>
    <w:rsid w:val="005635B5"/>
    <w:rsid w:val="00563885"/>
    <w:rsid w:val="00563ED4"/>
    <w:rsid w:val="00563F6A"/>
    <w:rsid w:val="00564276"/>
    <w:rsid w:val="0056430D"/>
    <w:rsid w:val="00564B52"/>
    <w:rsid w:val="00564C5A"/>
    <w:rsid w:val="00565C09"/>
    <w:rsid w:val="00565D88"/>
    <w:rsid w:val="005669F4"/>
    <w:rsid w:val="00567C21"/>
    <w:rsid w:val="00567EF8"/>
    <w:rsid w:val="0057126F"/>
    <w:rsid w:val="00571473"/>
    <w:rsid w:val="00571526"/>
    <w:rsid w:val="005715CF"/>
    <w:rsid w:val="0057183E"/>
    <w:rsid w:val="00571B83"/>
    <w:rsid w:val="005723FC"/>
    <w:rsid w:val="00572979"/>
    <w:rsid w:val="00572BDA"/>
    <w:rsid w:val="005732E1"/>
    <w:rsid w:val="00573DDE"/>
    <w:rsid w:val="00573E2E"/>
    <w:rsid w:val="00573F42"/>
    <w:rsid w:val="0057401E"/>
    <w:rsid w:val="00574431"/>
    <w:rsid w:val="0057466C"/>
    <w:rsid w:val="0057575D"/>
    <w:rsid w:val="00575D70"/>
    <w:rsid w:val="00575EF7"/>
    <w:rsid w:val="0057607A"/>
    <w:rsid w:val="00576626"/>
    <w:rsid w:val="005768FF"/>
    <w:rsid w:val="00576E86"/>
    <w:rsid w:val="005800AE"/>
    <w:rsid w:val="005800ED"/>
    <w:rsid w:val="005807F2"/>
    <w:rsid w:val="00580AD2"/>
    <w:rsid w:val="00580D65"/>
    <w:rsid w:val="00581527"/>
    <w:rsid w:val="00581774"/>
    <w:rsid w:val="00581D96"/>
    <w:rsid w:val="00581E85"/>
    <w:rsid w:val="00582D62"/>
    <w:rsid w:val="00583E85"/>
    <w:rsid w:val="00584655"/>
    <w:rsid w:val="00584D2F"/>
    <w:rsid w:val="00585527"/>
    <w:rsid w:val="005855FC"/>
    <w:rsid w:val="00585F8C"/>
    <w:rsid w:val="005868D8"/>
    <w:rsid w:val="0058787E"/>
    <w:rsid w:val="00587959"/>
    <w:rsid w:val="00590137"/>
    <w:rsid w:val="00590972"/>
    <w:rsid w:val="00591B12"/>
    <w:rsid w:val="00592FA9"/>
    <w:rsid w:val="0059405B"/>
    <w:rsid w:val="0059447B"/>
    <w:rsid w:val="00594860"/>
    <w:rsid w:val="00594A8C"/>
    <w:rsid w:val="00594F77"/>
    <w:rsid w:val="00595373"/>
    <w:rsid w:val="00595D26"/>
    <w:rsid w:val="00595FB2"/>
    <w:rsid w:val="00596FE4"/>
    <w:rsid w:val="00597295"/>
    <w:rsid w:val="005977E5"/>
    <w:rsid w:val="005A058D"/>
    <w:rsid w:val="005A0BB8"/>
    <w:rsid w:val="005A0E28"/>
    <w:rsid w:val="005A1B65"/>
    <w:rsid w:val="005A1EAD"/>
    <w:rsid w:val="005A2536"/>
    <w:rsid w:val="005A2857"/>
    <w:rsid w:val="005A312C"/>
    <w:rsid w:val="005A31C3"/>
    <w:rsid w:val="005A3701"/>
    <w:rsid w:val="005A4D75"/>
    <w:rsid w:val="005A4DFF"/>
    <w:rsid w:val="005A4FDD"/>
    <w:rsid w:val="005A67DC"/>
    <w:rsid w:val="005A6932"/>
    <w:rsid w:val="005A6B59"/>
    <w:rsid w:val="005A70EF"/>
    <w:rsid w:val="005A7111"/>
    <w:rsid w:val="005A7452"/>
    <w:rsid w:val="005B0079"/>
    <w:rsid w:val="005B01BC"/>
    <w:rsid w:val="005B057F"/>
    <w:rsid w:val="005B06C7"/>
    <w:rsid w:val="005B0A9E"/>
    <w:rsid w:val="005B0EF6"/>
    <w:rsid w:val="005B19E5"/>
    <w:rsid w:val="005B1BA7"/>
    <w:rsid w:val="005B252F"/>
    <w:rsid w:val="005B2C8B"/>
    <w:rsid w:val="005B3518"/>
    <w:rsid w:val="005B3C59"/>
    <w:rsid w:val="005B49E3"/>
    <w:rsid w:val="005B4B46"/>
    <w:rsid w:val="005B4B65"/>
    <w:rsid w:val="005B4B9C"/>
    <w:rsid w:val="005B52E0"/>
    <w:rsid w:val="005B5BEE"/>
    <w:rsid w:val="005B5D2D"/>
    <w:rsid w:val="005B5EBE"/>
    <w:rsid w:val="005B64B2"/>
    <w:rsid w:val="005B65C9"/>
    <w:rsid w:val="005B6676"/>
    <w:rsid w:val="005B6CED"/>
    <w:rsid w:val="005B7DA1"/>
    <w:rsid w:val="005C026E"/>
    <w:rsid w:val="005C0565"/>
    <w:rsid w:val="005C0998"/>
    <w:rsid w:val="005C19A1"/>
    <w:rsid w:val="005C1D70"/>
    <w:rsid w:val="005C1DEB"/>
    <w:rsid w:val="005C2674"/>
    <w:rsid w:val="005C33F0"/>
    <w:rsid w:val="005C3418"/>
    <w:rsid w:val="005C3A5D"/>
    <w:rsid w:val="005C43C5"/>
    <w:rsid w:val="005C4537"/>
    <w:rsid w:val="005C4B4E"/>
    <w:rsid w:val="005C5D44"/>
    <w:rsid w:val="005C6207"/>
    <w:rsid w:val="005C6F2F"/>
    <w:rsid w:val="005C7A84"/>
    <w:rsid w:val="005C7E39"/>
    <w:rsid w:val="005C7F43"/>
    <w:rsid w:val="005D0BFA"/>
    <w:rsid w:val="005D0E18"/>
    <w:rsid w:val="005D0F5F"/>
    <w:rsid w:val="005D10E4"/>
    <w:rsid w:val="005D3249"/>
    <w:rsid w:val="005D35EC"/>
    <w:rsid w:val="005D3A44"/>
    <w:rsid w:val="005D3AAC"/>
    <w:rsid w:val="005D47E0"/>
    <w:rsid w:val="005D4BB3"/>
    <w:rsid w:val="005D5357"/>
    <w:rsid w:val="005D5D8D"/>
    <w:rsid w:val="005D6783"/>
    <w:rsid w:val="005D7475"/>
    <w:rsid w:val="005D7F97"/>
    <w:rsid w:val="005E0200"/>
    <w:rsid w:val="005E027C"/>
    <w:rsid w:val="005E076F"/>
    <w:rsid w:val="005E07CF"/>
    <w:rsid w:val="005E0971"/>
    <w:rsid w:val="005E0C8F"/>
    <w:rsid w:val="005E0CF7"/>
    <w:rsid w:val="005E1081"/>
    <w:rsid w:val="005E185E"/>
    <w:rsid w:val="005E1CD0"/>
    <w:rsid w:val="005E1E6A"/>
    <w:rsid w:val="005E1FEF"/>
    <w:rsid w:val="005E1FF8"/>
    <w:rsid w:val="005E2091"/>
    <w:rsid w:val="005E3179"/>
    <w:rsid w:val="005E3991"/>
    <w:rsid w:val="005E3DD2"/>
    <w:rsid w:val="005E3ED8"/>
    <w:rsid w:val="005E4361"/>
    <w:rsid w:val="005E48F2"/>
    <w:rsid w:val="005E4F46"/>
    <w:rsid w:val="005E51F0"/>
    <w:rsid w:val="005E57E7"/>
    <w:rsid w:val="005E5AF4"/>
    <w:rsid w:val="005E61A6"/>
    <w:rsid w:val="005E79D0"/>
    <w:rsid w:val="005E7F9E"/>
    <w:rsid w:val="005F0784"/>
    <w:rsid w:val="005F09B2"/>
    <w:rsid w:val="005F0F9F"/>
    <w:rsid w:val="005F1399"/>
    <w:rsid w:val="005F170B"/>
    <w:rsid w:val="005F187C"/>
    <w:rsid w:val="005F2756"/>
    <w:rsid w:val="005F37D9"/>
    <w:rsid w:val="005F3F5B"/>
    <w:rsid w:val="005F400A"/>
    <w:rsid w:val="005F44D5"/>
    <w:rsid w:val="005F47C0"/>
    <w:rsid w:val="005F4C70"/>
    <w:rsid w:val="005F4E32"/>
    <w:rsid w:val="005F4EAF"/>
    <w:rsid w:val="005F5EC2"/>
    <w:rsid w:val="005F68D3"/>
    <w:rsid w:val="005F6D39"/>
    <w:rsid w:val="005F6F2B"/>
    <w:rsid w:val="005F77D0"/>
    <w:rsid w:val="005F7DEA"/>
    <w:rsid w:val="005F7F7E"/>
    <w:rsid w:val="00600D33"/>
    <w:rsid w:val="006013CB"/>
    <w:rsid w:val="00601A4A"/>
    <w:rsid w:val="00601E72"/>
    <w:rsid w:val="00602696"/>
    <w:rsid w:val="00602754"/>
    <w:rsid w:val="00602ABC"/>
    <w:rsid w:val="00602D5A"/>
    <w:rsid w:val="00603107"/>
    <w:rsid w:val="006032B2"/>
    <w:rsid w:val="00603DEB"/>
    <w:rsid w:val="00603F09"/>
    <w:rsid w:val="006043B9"/>
    <w:rsid w:val="00604981"/>
    <w:rsid w:val="00605146"/>
    <w:rsid w:val="006059DE"/>
    <w:rsid w:val="00606026"/>
    <w:rsid w:val="00606598"/>
    <w:rsid w:val="00606800"/>
    <w:rsid w:val="00606C47"/>
    <w:rsid w:val="00606E0F"/>
    <w:rsid w:val="00606FBF"/>
    <w:rsid w:val="006074EB"/>
    <w:rsid w:val="00607ED7"/>
    <w:rsid w:val="00610153"/>
    <w:rsid w:val="00610691"/>
    <w:rsid w:val="00610B71"/>
    <w:rsid w:val="00611241"/>
    <w:rsid w:val="00611516"/>
    <w:rsid w:val="00611C3E"/>
    <w:rsid w:val="00612320"/>
    <w:rsid w:val="00612476"/>
    <w:rsid w:val="00612C89"/>
    <w:rsid w:val="006134F3"/>
    <w:rsid w:val="006146B0"/>
    <w:rsid w:val="006146DB"/>
    <w:rsid w:val="0061478A"/>
    <w:rsid w:val="00614795"/>
    <w:rsid w:val="00614ADE"/>
    <w:rsid w:val="00615493"/>
    <w:rsid w:val="00615C86"/>
    <w:rsid w:val="006163B3"/>
    <w:rsid w:val="006167DA"/>
    <w:rsid w:val="00616950"/>
    <w:rsid w:val="006169EC"/>
    <w:rsid w:val="00616F5E"/>
    <w:rsid w:val="006178B0"/>
    <w:rsid w:val="00617AC7"/>
    <w:rsid w:val="00617BFF"/>
    <w:rsid w:val="00617DFD"/>
    <w:rsid w:val="00617E15"/>
    <w:rsid w:val="00620144"/>
    <w:rsid w:val="006216F9"/>
    <w:rsid w:val="006218C0"/>
    <w:rsid w:val="00621D2B"/>
    <w:rsid w:val="006222C4"/>
    <w:rsid w:val="0062293D"/>
    <w:rsid w:val="00622FE2"/>
    <w:rsid w:val="006233D8"/>
    <w:rsid w:val="00623436"/>
    <w:rsid w:val="00624D09"/>
    <w:rsid w:val="006267FB"/>
    <w:rsid w:val="00626BD7"/>
    <w:rsid w:val="00627764"/>
    <w:rsid w:val="0062776F"/>
    <w:rsid w:val="00627D1F"/>
    <w:rsid w:val="0063058A"/>
    <w:rsid w:val="00630CC5"/>
    <w:rsid w:val="006310F7"/>
    <w:rsid w:val="006321E1"/>
    <w:rsid w:val="00632367"/>
    <w:rsid w:val="00632602"/>
    <w:rsid w:val="00632E71"/>
    <w:rsid w:val="006331D7"/>
    <w:rsid w:val="0063360F"/>
    <w:rsid w:val="00633965"/>
    <w:rsid w:val="00633CB2"/>
    <w:rsid w:val="006344AE"/>
    <w:rsid w:val="0063499C"/>
    <w:rsid w:val="00634CAD"/>
    <w:rsid w:val="00634EAB"/>
    <w:rsid w:val="00635479"/>
    <w:rsid w:val="006357B9"/>
    <w:rsid w:val="00635AA1"/>
    <w:rsid w:val="00635AC3"/>
    <w:rsid w:val="00636241"/>
    <w:rsid w:val="006363FD"/>
    <w:rsid w:val="006364D0"/>
    <w:rsid w:val="00636563"/>
    <w:rsid w:val="006369D3"/>
    <w:rsid w:val="006378F4"/>
    <w:rsid w:val="00637FC0"/>
    <w:rsid w:val="006406CE"/>
    <w:rsid w:val="006409EB"/>
    <w:rsid w:val="00640B2A"/>
    <w:rsid w:val="00640FEB"/>
    <w:rsid w:val="006415F1"/>
    <w:rsid w:val="00641FD4"/>
    <w:rsid w:val="00642F06"/>
    <w:rsid w:val="0064325F"/>
    <w:rsid w:val="0064337A"/>
    <w:rsid w:val="006436A5"/>
    <w:rsid w:val="0064372C"/>
    <w:rsid w:val="00643A8C"/>
    <w:rsid w:val="00643DFC"/>
    <w:rsid w:val="00643ED1"/>
    <w:rsid w:val="00644323"/>
    <w:rsid w:val="00644CEF"/>
    <w:rsid w:val="0064508E"/>
    <w:rsid w:val="006454DA"/>
    <w:rsid w:val="006457FB"/>
    <w:rsid w:val="00645A9C"/>
    <w:rsid w:val="00645CA0"/>
    <w:rsid w:val="00645E5C"/>
    <w:rsid w:val="00646544"/>
    <w:rsid w:val="00646CA3"/>
    <w:rsid w:val="00647F8A"/>
    <w:rsid w:val="0065120C"/>
    <w:rsid w:val="006512AA"/>
    <w:rsid w:val="0065196B"/>
    <w:rsid w:val="00651FF2"/>
    <w:rsid w:val="00652130"/>
    <w:rsid w:val="006524D8"/>
    <w:rsid w:val="006528E3"/>
    <w:rsid w:val="00652C67"/>
    <w:rsid w:val="006536EA"/>
    <w:rsid w:val="00654737"/>
    <w:rsid w:val="00654C09"/>
    <w:rsid w:val="00654E3D"/>
    <w:rsid w:val="00654EC5"/>
    <w:rsid w:val="00654FE1"/>
    <w:rsid w:val="00655902"/>
    <w:rsid w:val="00655D15"/>
    <w:rsid w:val="00655E68"/>
    <w:rsid w:val="0065618F"/>
    <w:rsid w:val="006572A9"/>
    <w:rsid w:val="006573C9"/>
    <w:rsid w:val="00657645"/>
    <w:rsid w:val="00657AED"/>
    <w:rsid w:val="00660064"/>
    <w:rsid w:val="00660093"/>
    <w:rsid w:val="00661B70"/>
    <w:rsid w:val="006622B2"/>
    <w:rsid w:val="00662481"/>
    <w:rsid w:val="00662593"/>
    <w:rsid w:val="006625E6"/>
    <w:rsid w:val="006626E9"/>
    <w:rsid w:val="006627AF"/>
    <w:rsid w:val="00663050"/>
    <w:rsid w:val="00663661"/>
    <w:rsid w:val="00664EBE"/>
    <w:rsid w:val="00666493"/>
    <w:rsid w:val="0066702B"/>
    <w:rsid w:val="006672F9"/>
    <w:rsid w:val="0066732E"/>
    <w:rsid w:val="006676A2"/>
    <w:rsid w:val="006677D5"/>
    <w:rsid w:val="0067094D"/>
    <w:rsid w:val="00670C5C"/>
    <w:rsid w:val="00671B1E"/>
    <w:rsid w:val="00671C90"/>
    <w:rsid w:val="00671F0F"/>
    <w:rsid w:val="00671F5A"/>
    <w:rsid w:val="00672ACC"/>
    <w:rsid w:val="00672C58"/>
    <w:rsid w:val="00673A00"/>
    <w:rsid w:val="00673A39"/>
    <w:rsid w:val="00674109"/>
    <w:rsid w:val="006743B0"/>
    <w:rsid w:val="00674A22"/>
    <w:rsid w:val="00674BA3"/>
    <w:rsid w:val="00674BF0"/>
    <w:rsid w:val="00674D2C"/>
    <w:rsid w:val="00675002"/>
    <w:rsid w:val="0067587F"/>
    <w:rsid w:val="00676005"/>
    <w:rsid w:val="00676428"/>
    <w:rsid w:val="00676693"/>
    <w:rsid w:val="0067694C"/>
    <w:rsid w:val="006769B8"/>
    <w:rsid w:val="00676CFF"/>
    <w:rsid w:val="0067715A"/>
    <w:rsid w:val="00677271"/>
    <w:rsid w:val="006777B1"/>
    <w:rsid w:val="00680485"/>
    <w:rsid w:val="0068078F"/>
    <w:rsid w:val="00680E38"/>
    <w:rsid w:val="0068120D"/>
    <w:rsid w:val="00681281"/>
    <w:rsid w:val="00681284"/>
    <w:rsid w:val="00681C16"/>
    <w:rsid w:val="00682511"/>
    <w:rsid w:val="00682672"/>
    <w:rsid w:val="00682774"/>
    <w:rsid w:val="00682D42"/>
    <w:rsid w:val="00682F77"/>
    <w:rsid w:val="00683303"/>
    <w:rsid w:val="00683464"/>
    <w:rsid w:val="00683680"/>
    <w:rsid w:val="006838F7"/>
    <w:rsid w:val="006839D6"/>
    <w:rsid w:val="00683A8C"/>
    <w:rsid w:val="00683F91"/>
    <w:rsid w:val="00684011"/>
    <w:rsid w:val="006840CF"/>
    <w:rsid w:val="006841E3"/>
    <w:rsid w:val="0068423D"/>
    <w:rsid w:val="00684272"/>
    <w:rsid w:val="00684777"/>
    <w:rsid w:val="006847DA"/>
    <w:rsid w:val="00684A70"/>
    <w:rsid w:val="00684C22"/>
    <w:rsid w:val="00684CE0"/>
    <w:rsid w:val="00684E2B"/>
    <w:rsid w:val="00685232"/>
    <w:rsid w:val="00685951"/>
    <w:rsid w:val="00685B7D"/>
    <w:rsid w:val="00685EBA"/>
    <w:rsid w:val="00690CC5"/>
    <w:rsid w:val="00690CF4"/>
    <w:rsid w:val="0069282B"/>
    <w:rsid w:val="00692F8E"/>
    <w:rsid w:val="00693593"/>
    <w:rsid w:val="00693884"/>
    <w:rsid w:val="00693968"/>
    <w:rsid w:val="00693E13"/>
    <w:rsid w:val="006955F1"/>
    <w:rsid w:val="00695913"/>
    <w:rsid w:val="006959BF"/>
    <w:rsid w:val="00695BEC"/>
    <w:rsid w:val="00695C31"/>
    <w:rsid w:val="006967C2"/>
    <w:rsid w:val="006968FB"/>
    <w:rsid w:val="006973B4"/>
    <w:rsid w:val="00697424"/>
    <w:rsid w:val="006975E7"/>
    <w:rsid w:val="00697A35"/>
    <w:rsid w:val="00697A71"/>
    <w:rsid w:val="006A00C9"/>
    <w:rsid w:val="006A185C"/>
    <w:rsid w:val="006A1C5B"/>
    <w:rsid w:val="006A2324"/>
    <w:rsid w:val="006A286D"/>
    <w:rsid w:val="006A28E3"/>
    <w:rsid w:val="006A2CE3"/>
    <w:rsid w:val="006A349F"/>
    <w:rsid w:val="006A376B"/>
    <w:rsid w:val="006A5426"/>
    <w:rsid w:val="006A561D"/>
    <w:rsid w:val="006A5EAC"/>
    <w:rsid w:val="006A634A"/>
    <w:rsid w:val="006A6684"/>
    <w:rsid w:val="006A6AAF"/>
    <w:rsid w:val="006A6C45"/>
    <w:rsid w:val="006A6D1A"/>
    <w:rsid w:val="006A7092"/>
    <w:rsid w:val="006A719D"/>
    <w:rsid w:val="006A735F"/>
    <w:rsid w:val="006A73DD"/>
    <w:rsid w:val="006A7D47"/>
    <w:rsid w:val="006A7F71"/>
    <w:rsid w:val="006B0450"/>
    <w:rsid w:val="006B07B2"/>
    <w:rsid w:val="006B097F"/>
    <w:rsid w:val="006B0AAF"/>
    <w:rsid w:val="006B0CB8"/>
    <w:rsid w:val="006B1379"/>
    <w:rsid w:val="006B1497"/>
    <w:rsid w:val="006B163E"/>
    <w:rsid w:val="006B174D"/>
    <w:rsid w:val="006B1F26"/>
    <w:rsid w:val="006B24D0"/>
    <w:rsid w:val="006B30FF"/>
    <w:rsid w:val="006B34C4"/>
    <w:rsid w:val="006B3524"/>
    <w:rsid w:val="006B469A"/>
    <w:rsid w:val="006B4783"/>
    <w:rsid w:val="006B4EC1"/>
    <w:rsid w:val="006B5A35"/>
    <w:rsid w:val="006B5C04"/>
    <w:rsid w:val="006B5F78"/>
    <w:rsid w:val="006B60AC"/>
    <w:rsid w:val="006B6151"/>
    <w:rsid w:val="006B6256"/>
    <w:rsid w:val="006B6B17"/>
    <w:rsid w:val="006B7092"/>
    <w:rsid w:val="006B772A"/>
    <w:rsid w:val="006B7FD4"/>
    <w:rsid w:val="006C0142"/>
    <w:rsid w:val="006C04E2"/>
    <w:rsid w:val="006C0CF6"/>
    <w:rsid w:val="006C141A"/>
    <w:rsid w:val="006C14DC"/>
    <w:rsid w:val="006C17A5"/>
    <w:rsid w:val="006C1EEA"/>
    <w:rsid w:val="006C20C6"/>
    <w:rsid w:val="006C233C"/>
    <w:rsid w:val="006C286E"/>
    <w:rsid w:val="006C2D59"/>
    <w:rsid w:val="006C2D70"/>
    <w:rsid w:val="006C2E27"/>
    <w:rsid w:val="006C3878"/>
    <w:rsid w:val="006C468C"/>
    <w:rsid w:val="006C55B0"/>
    <w:rsid w:val="006C569A"/>
    <w:rsid w:val="006C5B08"/>
    <w:rsid w:val="006C62F0"/>
    <w:rsid w:val="006C6910"/>
    <w:rsid w:val="006C6E3E"/>
    <w:rsid w:val="006C7217"/>
    <w:rsid w:val="006C728C"/>
    <w:rsid w:val="006D00F0"/>
    <w:rsid w:val="006D05C2"/>
    <w:rsid w:val="006D0E33"/>
    <w:rsid w:val="006D1767"/>
    <w:rsid w:val="006D1A54"/>
    <w:rsid w:val="006D28D0"/>
    <w:rsid w:val="006D2D0F"/>
    <w:rsid w:val="006D2DA7"/>
    <w:rsid w:val="006D40ED"/>
    <w:rsid w:val="006D4CDC"/>
    <w:rsid w:val="006D55AC"/>
    <w:rsid w:val="006D6065"/>
    <w:rsid w:val="006D6A26"/>
    <w:rsid w:val="006D6C6E"/>
    <w:rsid w:val="006D71EA"/>
    <w:rsid w:val="006D7C6A"/>
    <w:rsid w:val="006D7D55"/>
    <w:rsid w:val="006E012B"/>
    <w:rsid w:val="006E0584"/>
    <w:rsid w:val="006E0B26"/>
    <w:rsid w:val="006E18BE"/>
    <w:rsid w:val="006E1A63"/>
    <w:rsid w:val="006E2345"/>
    <w:rsid w:val="006E260D"/>
    <w:rsid w:val="006E26E4"/>
    <w:rsid w:val="006E2784"/>
    <w:rsid w:val="006E3ED9"/>
    <w:rsid w:val="006E40EE"/>
    <w:rsid w:val="006E4AB1"/>
    <w:rsid w:val="006E4CD8"/>
    <w:rsid w:val="006E4CEB"/>
    <w:rsid w:val="006E4FD9"/>
    <w:rsid w:val="006E56CC"/>
    <w:rsid w:val="006E5B2B"/>
    <w:rsid w:val="006E61D8"/>
    <w:rsid w:val="006E6A91"/>
    <w:rsid w:val="006E6AB2"/>
    <w:rsid w:val="006E6E1E"/>
    <w:rsid w:val="006E6FF3"/>
    <w:rsid w:val="006E71CD"/>
    <w:rsid w:val="006E747F"/>
    <w:rsid w:val="006E7DF6"/>
    <w:rsid w:val="006F024F"/>
    <w:rsid w:val="006F04E1"/>
    <w:rsid w:val="006F0A06"/>
    <w:rsid w:val="006F1348"/>
    <w:rsid w:val="006F20D4"/>
    <w:rsid w:val="006F2260"/>
    <w:rsid w:val="006F2543"/>
    <w:rsid w:val="006F31F3"/>
    <w:rsid w:val="006F33B8"/>
    <w:rsid w:val="006F36CE"/>
    <w:rsid w:val="006F3FE3"/>
    <w:rsid w:val="006F401B"/>
    <w:rsid w:val="006F4118"/>
    <w:rsid w:val="006F4148"/>
    <w:rsid w:val="006F467E"/>
    <w:rsid w:val="006F47B0"/>
    <w:rsid w:val="006F4EFD"/>
    <w:rsid w:val="006F5949"/>
    <w:rsid w:val="006F5C91"/>
    <w:rsid w:val="006F5E5B"/>
    <w:rsid w:val="006F67AF"/>
    <w:rsid w:val="006F6AA7"/>
    <w:rsid w:val="006F6B4C"/>
    <w:rsid w:val="006F73B3"/>
    <w:rsid w:val="006F7717"/>
    <w:rsid w:val="00700332"/>
    <w:rsid w:val="007004F6"/>
    <w:rsid w:val="00700589"/>
    <w:rsid w:val="007009D0"/>
    <w:rsid w:val="00701191"/>
    <w:rsid w:val="00701593"/>
    <w:rsid w:val="00701682"/>
    <w:rsid w:val="00701B98"/>
    <w:rsid w:val="00701C08"/>
    <w:rsid w:val="00701E38"/>
    <w:rsid w:val="00702259"/>
    <w:rsid w:val="007028D0"/>
    <w:rsid w:val="0070305D"/>
    <w:rsid w:val="00703611"/>
    <w:rsid w:val="007036A9"/>
    <w:rsid w:val="007039DF"/>
    <w:rsid w:val="00703DA2"/>
    <w:rsid w:val="00704364"/>
    <w:rsid w:val="0070548F"/>
    <w:rsid w:val="007059E1"/>
    <w:rsid w:val="00705E5F"/>
    <w:rsid w:val="00706285"/>
    <w:rsid w:val="00706B59"/>
    <w:rsid w:val="00706D88"/>
    <w:rsid w:val="00706EB9"/>
    <w:rsid w:val="00707932"/>
    <w:rsid w:val="00707E21"/>
    <w:rsid w:val="00707F2E"/>
    <w:rsid w:val="007100A1"/>
    <w:rsid w:val="00710B9B"/>
    <w:rsid w:val="00710BE7"/>
    <w:rsid w:val="00710D3B"/>
    <w:rsid w:val="0071109E"/>
    <w:rsid w:val="0071258E"/>
    <w:rsid w:val="00712685"/>
    <w:rsid w:val="00712868"/>
    <w:rsid w:val="00712F29"/>
    <w:rsid w:val="007135F5"/>
    <w:rsid w:val="0071372B"/>
    <w:rsid w:val="007137DB"/>
    <w:rsid w:val="00713A0F"/>
    <w:rsid w:val="00713E3D"/>
    <w:rsid w:val="00713FD0"/>
    <w:rsid w:val="007143E2"/>
    <w:rsid w:val="00714553"/>
    <w:rsid w:val="00714615"/>
    <w:rsid w:val="007148B1"/>
    <w:rsid w:val="00714926"/>
    <w:rsid w:val="00716204"/>
    <w:rsid w:val="00716478"/>
    <w:rsid w:val="007164EC"/>
    <w:rsid w:val="00717955"/>
    <w:rsid w:val="00717982"/>
    <w:rsid w:val="00717C6D"/>
    <w:rsid w:val="00720D7C"/>
    <w:rsid w:val="007217CC"/>
    <w:rsid w:val="00722235"/>
    <w:rsid w:val="00722413"/>
    <w:rsid w:val="00722678"/>
    <w:rsid w:val="00722808"/>
    <w:rsid w:val="00722E8C"/>
    <w:rsid w:val="007232CD"/>
    <w:rsid w:val="00723363"/>
    <w:rsid w:val="007233EC"/>
    <w:rsid w:val="00723EED"/>
    <w:rsid w:val="007247C5"/>
    <w:rsid w:val="007248E9"/>
    <w:rsid w:val="007254CB"/>
    <w:rsid w:val="00725CD8"/>
    <w:rsid w:val="00725CFD"/>
    <w:rsid w:val="00725F8C"/>
    <w:rsid w:val="00725F90"/>
    <w:rsid w:val="00726EB4"/>
    <w:rsid w:val="00727F86"/>
    <w:rsid w:val="0073039B"/>
    <w:rsid w:val="007305D9"/>
    <w:rsid w:val="00730924"/>
    <w:rsid w:val="00731276"/>
    <w:rsid w:val="00732047"/>
    <w:rsid w:val="007322BB"/>
    <w:rsid w:val="00732919"/>
    <w:rsid w:val="00732E55"/>
    <w:rsid w:val="00733076"/>
    <w:rsid w:val="00733B35"/>
    <w:rsid w:val="00733E3D"/>
    <w:rsid w:val="0073446F"/>
    <w:rsid w:val="007348C5"/>
    <w:rsid w:val="0073491B"/>
    <w:rsid w:val="00734C9E"/>
    <w:rsid w:val="00735470"/>
    <w:rsid w:val="00735F50"/>
    <w:rsid w:val="007362C4"/>
    <w:rsid w:val="0073650C"/>
    <w:rsid w:val="00736D09"/>
    <w:rsid w:val="007370AE"/>
    <w:rsid w:val="007374AC"/>
    <w:rsid w:val="007375C6"/>
    <w:rsid w:val="00737B06"/>
    <w:rsid w:val="00737D3A"/>
    <w:rsid w:val="007402A4"/>
    <w:rsid w:val="00740B91"/>
    <w:rsid w:val="00740DC8"/>
    <w:rsid w:val="0074180C"/>
    <w:rsid w:val="007423A0"/>
    <w:rsid w:val="0074250E"/>
    <w:rsid w:val="00742E4D"/>
    <w:rsid w:val="0074336E"/>
    <w:rsid w:val="0074388E"/>
    <w:rsid w:val="00743CD9"/>
    <w:rsid w:val="0074473D"/>
    <w:rsid w:val="00745B8A"/>
    <w:rsid w:val="00745E8C"/>
    <w:rsid w:val="0074604C"/>
    <w:rsid w:val="007461B9"/>
    <w:rsid w:val="007479DA"/>
    <w:rsid w:val="00747C4C"/>
    <w:rsid w:val="007501FC"/>
    <w:rsid w:val="007502C2"/>
    <w:rsid w:val="007503E2"/>
    <w:rsid w:val="007504DA"/>
    <w:rsid w:val="00750860"/>
    <w:rsid w:val="007512FE"/>
    <w:rsid w:val="007514A8"/>
    <w:rsid w:val="007518E5"/>
    <w:rsid w:val="00751D4B"/>
    <w:rsid w:val="00752B75"/>
    <w:rsid w:val="00753553"/>
    <w:rsid w:val="00753630"/>
    <w:rsid w:val="00753DDC"/>
    <w:rsid w:val="00754976"/>
    <w:rsid w:val="0075583A"/>
    <w:rsid w:val="00756DD1"/>
    <w:rsid w:val="00756F7D"/>
    <w:rsid w:val="00756F86"/>
    <w:rsid w:val="00757334"/>
    <w:rsid w:val="0075775C"/>
    <w:rsid w:val="007578DD"/>
    <w:rsid w:val="00757A70"/>
    <w:rsid w:val="007606C1"/>
    <w:rsid w:val="007616F8"/>
    <w:rsid w:val="00762BA9"/>
    <w:rsid w:val="00762E7B"/>
    <w:rsid w:val="007635CB"/>
    <w:rsid w:val="007636A3"/>
    <w:rsid w:val="0076373D"/>
    <w:rsid w:val="00763752"/>
    <w:rsid w:val="007639B5"/>
    <w:rsid w:val="00763C05"/>
    <w:rsid w:val="00764174"/>
    <w:rsid w:val="007642E9"/>
    <w:rsid w:val="00764315"/>
    <w:rsid w:val="0076436B"/>
    <w:rsid w:val="007648F0"/>
    <w:rsid w:val="007649D4"/>
    <w:rsid w:val="00764A4D"/>
    <w:rsid w:val="00764DD3"/>
    <w:rsid w:val="00764DF9"/>
    <w:rsid w:val="007650C3"/>
    <w:rsid w:val="007651F9"/>
    <w:rsid w:val="007655BC"/>
    <w:rsid w:val="00765AC0"/>
    <w:rsid w:val="0076666C"/>
    <w:rsid w:val="00766779"/>
    <w:rsid w:val="00766CED"/>
    <w:rsid w:val="00767BBB"/>
    <w:rsid w:val="00770043"/>
    <w:rsid w:val="007702C6"/>
    <w:rsid w:val="00770786"/>
    <w:rsid w:val="007708CD"/>
    <w:rsid w:val="00770CF7"/>
    <w:rsid w:val="00770E0F"/>
    <w:rsid w:val="007711B3"/>
    <w:rsid w:val="007712A7"/>
    <w:rsid w:val="007713AB"/>
    <w:rsid w:val="007714F3"/>
    <w:rsid w:val="00771C1E"/>
    <w:rsid w:val="00771C64"/>
    <w:rsid w:val="00771D50"/>
    <w:rsid w:val="00772292"/>
    <w:rsid w:val="007722F9"/>
    <w:rsid w:val="00773A7D"/>
    <w:rsid w:val="007741F2"/>
    <w:rsid w:val="007747CE"/>
    <w:rsid w:val="007755BB"/>
    <w:rsid w:val="00775D03"/>
    <w:rsid w:val="0077601E"/>
    <w:rsid w:val="00776D61"/>
    <w:rsid w:val="00776F16"/>
    <w:rsid w:val="00776FEA"/>
    <w:rsid w:val="00777B7E"/>
    <w:rsid w:val="007800BA"/>
    <w:rsid w:val="00780243"/>
    <w:rsid w:val="00780895"/>
    <w:rsid w:val="00781042"/>
    <w:rsid w:val="00781AF8"/>
    <w:rsid w:val="0078218E"/>
    <w:rsid w:val="0078285C"/>
    <w:rsid w:val="00782AA4"/>
    <w:rsid w:val="00782B20"/>
    <w:rsid w:val="00782CD9"/>
    <w:rsid w:val="00782CF7"/>
    <w:rsid w:val="00782FCB"/>
    <w:rsid w:val="007831AD"/>
    <w:rsid w:val="00783C71"/>
    <w:rsid w:val="00786864"/>
    <w:rsid w:val="007872CC"/>
    <w:rsid w:val="00787549"/>
    <w:rsid w:val="007877C1"/>
    <w:rsid w:val="00787900"/>
    <w:rsid w:val="0079090F"/>
    <w:rsid w:val="00790E9A"/>
    <w:rsid w:val="0079113A"/>
    <w:rsid w:val="00791156"/>
    <w:rsid w:val="007924D1"/>
    <w:rsid w:val="00792C45"/>
    <w:rsid w:val="007948D8"/>
    <w:rsid w:val="00794AFD"/>
    <w:rsid w:val="00794C66"/>
    <w:rsid w:val="00795A6D"/>
    <w:rsid w:val="00795EF8"/>
    <w:rsid w:val="00796072"/>
    <w:rsid w:val="00796FDD"/>
    <w:rsid w:val="007970D9"/>
    <w:rsid w:val="00797FA4"/>
    <w:rsid w:val="007A17A7"/>
    <w:rsid w:val="007A19C5"/>
    <w:rsid w:val="007A1EF5"/>
    <w:rsid w:val="007A2570"/>
    <w:rsid w:val="007A2C65"/>
    <w:rsid w:val="007A3B29"/>
    <w:rsid w:val="007A3C0C"/>
    <w:rsid w:val="007A3CED"/>
    <w:rsid w:val="007A4228"/>
    <w:rsid w:val="007A4229"/>
    <w:rsid w:val="007A4C7D"/>
    <w:rsid w:val="007A54CE"/>
    <w:rsid w:val="007A58A7"/>
    <w:rsid w:val="007A5BB6"/>
    <w:rsid w:val="007A61D6"/>
    <w:rsid w:val="007A6366"/>
    <w:rsid w:val="007A6861"/>
    <w:rsid w:val="007A718F"/>
    <w:rsid w:val="007A75AE"/>
    <w:rsid w:val="007B037F"/>
    <w:rsid w:val="007B1357"/>
    <w:rsid w:val="007B1EB2"/>
    <w:rsid w:val="007B1ED7"/>
    <w:rsid w:val="007B3C8D"/>
    <w:rsid w:val="007B4886"/>
    <w:rsid w:val="007B4A3F"/>
    <w:rsid w:val="007B505B"/>
    <w:rsid w:val="007B5BD2"/>
    <w:rsid w:val="007B5BFC"/>
    <w:rsid w:val="007B618D"/>
    <w:rsid w:val="007B623C"/>
    <w:rsid w:val="007B627A"/>
    <w:rsid w:val="007B650A"/>
    <w:rsid w:val="007B6569"/>
    <w:rsid w:val="007B6D4F"/>
    <w:rsid w:val="007B7A66"/>
    <w:rsid w:val="007B7A85"/>
    <w:rsid w:val="007B7C13"/>
    <w:rsid w:val="007C01D5"/>
    <w:rsid w:val="007C0E95"/>
    <w:rsid w:val="007C1523"/>
    <w:rsid w:val="007C1EE4"/>
    <w:rsid w:val="007C1F98"/>
    <w:rsid w:val="007C2852"/>
    <w:rsid w:val="007C2880"/>
    <w:rsid w:val="007C2ABA"/>
    <w:rsid w:val="007C30AD"/>
    <w:rsid w:val="007C38E6"/>
    <w:rsid w:val="007C3ABA"/>
    <w:rsid w:val="007C3AFA"/>
    <w:rsid w:val="007C3BA5"/>
    <w:rsid w:val="007C3BB5"/>
    <w:rsid w:val="007C422F"/>
    <w:rsid w:val="007C42A7"/>
    <w:rsid w:val="007C4408"/>
    <w:rsid w:val="007C454A"/>
    <w:rsid w:val="007C4AFC"/>
    <w:rsid w:val="007C4D30"/>
    <w:rsid w:val="007C5A2C"/>
    <w:rsid w:val="007C6294"/>
    <w:rsid w:val="007C7B49"/>
    <w:rsid w:val="007D0098"/>
    <w:rsid w:val="007D0712"/>
    <w:rsid w:val="007D0C91"/>
    <w:rsid w:val="007D1230"/>
    <w:rsid w:val="007D1C33"/>
    <w:rsid w:val="007D2DD4"/>
    <w:rsid w:val="007D4041"/>
    <w:rsid w:val="007D4A5B"/>
    <w:rsid w:val="007D4BDB"/>
    <w:rsid w:val="007D52EF"/>
    <w:rsid w:val="007D54A8"/>
    <w:rsid w:val="007D5A26"/>
    <w:rsid w:val="007D5EC8"/>
    <w:rsid w:val="007D62F0"/>
    <w:rsid w:val="007D66D7"/>
    <w:rsid w:val="007D692C"/>
    <w:rsid w:val="007D6EB5"/>
    <w:rsid w:val="007D7786"/>
    <w:rsid w:val="007D7979"/>
    <w:rsid w:val="007E0129"/>
    <w:rsid w:val="007E0CFF"/>
    <w:rsid w:val="007E15EA"/>
    <w:rsid w:val="007E18BC"/>
    <w:rsid w:val="007E20B3"/>
    <w:rsid w:val="007E24AF"/>
    <w:rsid w:val="007E27A8"/>
    <w:rsid w:val="007E2EC1"/>
    <w:rsid w:val="007E36FB"/>
    <w:rsid w:val="007E3907"/>
    <w:rsid w:val="007E3925"/>
    <w:rsid w:val="007E4040"/>
    <w:rsid w:val="007E44DA"/>
    <w:rsid w:val="007E4541"/>
    <w:rsid w:val="007E4748"/>
    <w:rsid w:val="007E4C04"/>
    <w:rsid w:val="007E5680"/>
    <w:rsid w:val="007E5734"/>
    <w:rsid w:val="007E5BC5"/>
    <w:rsid w:val="007E5DCA"/>
    <w:rsid w:val="007E61F3"/>
    <w:rsid w:val="007E66F8"/>
    <w:rsid w:val="007E6CEB"/>
    <w:rsid w:val="007E6D31"/>
    <w:rsid w:val="007E7507"/>
    <w:rsid w:val="007E7590"/>
    <w:rsid w:val="007E7B84"/>
    <w:rsid w:val="007F034C"/>
    <w:rsid w:val="007F0908"/>
    <w:rsid w:val="007F0989"/>
    <w:rsid w:val="007F1472"/>
    <w:rsid w:val="007F1541"/>
    <w:rsid w:val="007F1D29"/>
    <w:rsid w:val="007F2357"/>
    <w:rsid w:val="007F267F"/>
    <w:rsid w:val="007F28C1"/>
    <w:rsid w:val="007F2D47"/>
    <w:rsid w:val="007F37E4"/>
    <w:rsid w:val="007F3A0C"/>
    <w:rsid w:val="007F49AC"/>
    <w:rsid w:val="007F4F42"/>
    <w:rsid w:val="007F5006"/>
    <w:rsid w:val="007F5070"/>
    <w:rsid w:val="007F559F"/>
    <w:rsid w:val="007F5B8C"/>
    <w:rsid w:val="007F5C08"/>
    <w:rsid w:val="007F619B"/>
    <w:rsid w:val="007F61BC"/>
    <w:rsid w:val="007F644C"/>
    <w:rsid w:val="007F680A"/>
    <w:rsid w:val="007F6A22"/>
    <w:rsid w:val="008003CF"/>
    <w:rsid w:val="0080068D"/>
    <w:rsid w:val="00800908"/>
    <w:rsid w:val="00801183"/>
    <w:rsid w:val="008019F3"/>
    <w:rsid w:val="00802572"/>
    <w:rsid w:val="0080267C"/>
    <w:rsid w:val="008026BF"/>
    <w:rsid w:val="00802EE0"/>
    <w:rsid w:val="008040F1"/>
    <w:rsid w:val="00804324"/>
    <w:rsid w:val="00804B4E"/>
    <w:rsid w:val="00804C93"/>
    <w:rsid w:val="00805643"/>
    <w:rsid w:val="008056F3"/>
    <w:rsid w:val="00805793"/>
    <w:rsid w:val="00805E3A"/>
    <w:rsid w:val="0080610A"/>
    <w:rsid w:val="008063CC"/>
    <w:rsid w:val="00806522"/>
    <w:rsid w:val="00806D92"/>
    <w:rsid w:val="00807062"/>
    <w:rsid w:val="00807230"/>
    <w:rsid w:val="00807846"/>
    <w:rsid w:val="00810DBC"/>
    <w:rsid w:val="00811B7A"/>
    <w:rsid w:val="0081297E"/>
    <w:rsid w:val="00812A63"/>
    <w:rsid w:val="00812E9C"/>
    <w:rsid w:val="00814681"/>
    <w:rsid w:val="00814777"/>
    <w:rsid w:val="00814F6E"/>
    <w:rsid w:val="008151FC"/>
    <w:rsid w:val="008155A6"/>
    <w:rsid w:val="008158DD"/>
    <w:rsid w:val="0081618D"/>
    <w:rsid w:val="0081635F"/>
    <w:rsid w:val="00816DE5"/>
    <w:rsid w:val="008172FA"/>
    <w:rsid w:val="008173AF"/>
    <w:rsid w:val="00820D2A"/>
    <w:rsid w:val="00821458"/>
    <w:rsid w:val="008215B2"/>
    <w:rsid w:val="008218A9"/>
    <w:rsid w:val="00821BED"/>
    <w:rsid w:val="00821CF4"/>
    <w:rsid w:val="00821CFE"/>
    <w:rsid w:val="00821FEA"/>
    <w:rsid w:val="0082236C"/>
    <w:rsid w:val="00823084"/>
    <w:rsid w:val="00823460"/>
    <w:rsid w:val="008243DC"/>
    <w:rsid w:val="008246B7"/>
    <w:rsid w:val="0082524B"/>
    <w:rsid w:val="00825827"/>
    <w:rsid w:val="00825D1A"/>
    <w:rsid w:val="00825FAC"/>
    <w:rsid w:val="008264FB"/>
    <w:rsid w:val="008265C9"/>
    <w:rsid w:val="008269B1"/>
    <w:rsid w:val="00826CEE"/>
    <w:rsid w:val="00826D8A"/>
    <w:rsid w:val="00827C6B"/>
    <w:rsid w:val="00827D6E"/>
    <w:rsid w:val="00830365"/>
    <w:rsid w:val="00830402"/>
    <w:rsid w:val="00830713"/>
    <w:rsid w:val="00830720"/>
    <w:rsid w:val="008307A4"/>
    <w:rsid w:val="008308E3"/>
    <w:rsid w:val="00830BA2"/>
    <w:rsid w:val="00830DA9"/>
    <w:rsid w:val="008311B9"/>
    <w:rsid w:val="008322FF"/>
    <w:rsid w:val="008326B7"/>
    <w:rsid w:val="00832CE6"/>
    <w:rsid w:val="008332C0"/>
    <w:rsid w:val="0083362F"/>
    <w:rsid w:val="00833A15"/>
    <w:rsid w:val="0083421D"/>
    <w:rsid w:val="00834263"/>
    <w:rsid w:val="008348B2"/>
    <w:rsid w:val="00834CF7"/>
    <w:rsid w:val="0083517E"/>
    <w:rsid w:val="008356E0"/>
    <w:rsid w:val="00835A76"/>
    <w:rsid w:val="00835BF6"/>
    <w:rsid w:val="00835FEC"/>
    <w:rsid w:val="0083639A"/>
    <w:rsid w:val="00836A16"/>
    <w:rsid w:val="008378FD"/>
    <w:rsid w:val="00837952"/>
    <w:rsid w:val="00837AA8"/>
    <w:rsid w:val="00837C85"/>
    <w:rsid w:val="00837D2B"/>
    <w:rsid w:val="00841579"/>
    <w:rsid w:val="0084187D"/>
    <w:rsid w:val="00842615"/>
    <w:rsid w:val="00842899"/>
    <w:rsid w:val="00842CAA"/>
    <w:rsid w:val="00842D73"/>
    <w:rsid w:val="00842FEA"/>
    <w:rsid w:val="008431B6"/>
    <w:rsid w:val="00843645"/>
    <w:rsid w:val="0084531D"/>
    <w:rsid w:val="00845BBF"/>
    <w:rsid w:val="00846967"/>
    <w:rsid w:val="008475A9"/>
    <w:rsid w:val="00847F50"/>
    <w:rsid w:val="00850685"/>
    <w:rsid w:val="00850E50"/>
    <w:rsid w:val="008512C2"/>
    <w:rsid w:val="008514ED"/>
    <w:rsid w:val="00851E06"/>
    <w:rsid w:val="00852153"/>
    <w:rsid w:val="00852282"/>
    <w:rsid w:val="00852344"/>
    <w:rsid w:val="00852BEB"/>
    <w:rsid w:val="00853E5D"/>
    <w:rsid w:val="00853EE0"/>
    <w:rsid w:val="00854AE0"/>
    <w:rsid w:val="00854D88"/>
    <w:rsid w:val="00854F79"/>
    <w:rsid w:val="008553DE"/>
    <w:rsid w:val="00855D07"/>
    <w:rsid w:val="00857098"/>
    <w:rsid w:val="00857342"/>
    <w:rsid w:val="008577F8"/>
    <w:rsid w:val="00857A71"/>
    <w:rsid w:val="00857FC9"/>
    <w:rsid w:val="00857FDB"/>
    <w:rsid w:val="00860C39"/>
    <w:rsid w:val="008614A6"/>
    <w:rsid w:val="00862A45"/>
    <w:rsid w:val="008644CF"/>
    <w:rsid w:val="00864649"/>
    <w:rsid w:val="00864FD9"/>
    <w:rsid w:val="00865124"/>
    <w:rsid w:val="00865200"/>
    <w:rsid w:val="00865CF2"/>
    <w:rsid w:val="0086635E"/>
    <w:rsid w:val="008664F6"/>
    <w:rsid w:val="008671E7"/>
    <w:rsid w:val="00867396"/>
    <w:rsid w:val="00870406"/>
    <w:rsid w:val="00870A7A"/>
    <w:rsid w:val="00870B43"/>
    <w:rsid w:val="0087141A"/>
    <w:rsid w:val="00872CF7"/>
    <w:rsid w:val="00872E23"/>
    <w:rsid w:val="008740E4"/>
    <w:rsid w:val="00874403"/>
    <w:rsid w:val="008746B2"/>
    <w:rsid w:val="00874755"/>
    <w:rsid w:val="008749C9"/>
    <w:rsid w:val="00874C86"/>
    <w:rsid w:val="00875316"/>
    <w:rsid w:val="00875E86"/>
    <w:rsid w:val="0087643B"/>
    <w:rsid w:val="008801CD"/>
    <w:rsid w:val="008811E1"/>
    <w:rsid w:val="00881266"/>
    <w:rsid w:val="008813D0"/>
    <w:rsid w:val="00881649"/>
    <w:rsid w:val="00882845"/>
    <w:rsid w:val="008834C2"/>
    <w:rsid w:val="00883C11"/>
    <w:rsid w:val="008847CD"/>
    <w:rsid w:val="008859E5"/>
    <w:rsid w:val="00885ED1"/>
    <w:rsid w:val="00886D45"/>
    <w:rsid w:val="00887119"/>
    <w:rsid w:val="00887EC0"/>
    <w:rsid w:val="0089191C"/>
    <w:rsid w:val="00891D99"/>
    <w:rsid w:val="0089224A"/>
    <w:rsid w:val="00892D9B"/>
    <w:rsid w:val="00892DE1"/>
    <w:rsid w:val="008935D5"/>
    <w:rsid w:val="00893B0E"/>
    <w:rsid w:val="00893C89"/>
    <w:rsid w:val="00893E85"/>
    <w:rsid w:val="00894ABC"/>
    <w:rsid w:val="00894CB4"/>
    <w:rsid w:val="00895BB3"/>
    <w:rsid w:val="0089633D"/>
    <w:rsid w:val="008963DF"/>
    <w:rsid w:val="0089669A"/>
    <w:rsid w:val="0089764F"/>
    <w:rsid w:val="00897A8A"/>
    <w:rsid w:val="00897ACB"/>
    <w:rsid w:val="00897AF7"/>
    <w:rsid w:val="008A0078"/>
    <w:rsid w:val="008A032E"/>
    <w:rsid w:val="008A05ED"/>
    <w:rsid w:val="008A0D59"/>
    <w:rsid w:val="008A194E"/>
    <w:rsid w:val="008A2795"/>
    <w:rsid w:val="008A2F09"/>
    <w:rsid w:val="008A2F3E"/>
    <w:rsid w:val="008A3751"/>
    <w:rsid w:val="008A3F94"/>
    <w:rsid w:val="008A5818"/>
    <w:rsid w:val="008A5D51"/>
    <w:rsid w:val="008A6894"/>
    <w:rsid w:val="008A7053"/>
    <w:rsid w:val="008A7496"/>
    <w:rsid w:val="008B0285"/>
    <w:rsid w:val="008B04D9"/>
    <w:rsid w:val="008B0C56"/>
    <w:rsid w:val="008B12E0"/>
    <w:rsid w:val="008B16C2"/>
    <w:rsid w:val="008B1913"/>
    <w:rsid w:val="008B1BB7"/>
    <w:rsid w:val="008B1C2D"/>
    <w:rsid w:val="008B1FF6"/>
    <w:rsid w:val="008B276C"/>
    <w:rsid w:val="008B288B"/>
    <w:rsid w:val="008B354C"/>
    <w:rsid w:val="008B3BB9"/>
    <w:rsid w:val="008B3C2A"/>
    <w:rsid w:val="008B3FF6"/>
    <w:rsid w:val="008B43B6"/>
    <w:rsid w:val="008B4740"/>
    <w:rsid w:val="008B479B"/>
    <w:rsid w:val="008B49FA"/>
    <w:rsid w:val="008B577D"/>
    <w:rsid w:val="008B64B9"/>
    <w:rsid w:val="008B66E2"/>
    <w:rsid w:val="008B69E6"/>
    <w:rsid w:val="008B6EB2"/>
    <w:rsid w:val="008B70E3"/>
    <w:rsid w:val="008B779F"/>
    <w:rsid w:val="008B794E"/>
    <w:rsid w:val="008B7E4D"/>
    <w:rsid w:val="008B7F47"/>
    <w:rsid w:val="008C0386"/>
    <w:rsid w:val="008C0648"/>
    <w:rsid w:val="008C07CA"/>
    <w:rsid w:val="008C149A"/>
    <w:rsid w:val="008C2E1E"/>
    <w:rsid w:val="008C31BD"/>
    <w:rsid w:val="008C4C42"/>
    <w:rsid w:val="008C4C63"/>
    <w:rsid w:val="008C4F09"/>
    <w:rsid w:val="008C50F0"/>
    <w:rsid w:val="008C57F5"/>
    <w:rsid w:val="008C5A30"/>
    <w:rsid w:val="008C5FBD"/>
    <w:rsid w:val="008C6046"/>
    <w:rsid w:val="008C70F7"/>
    <w:rsid w:val="008C7157"/>
    <w:rsid w:val="008C78F0"/>
    <w:rsid w:val="008C7E66"/>
    <w:rsid w:val="008D0AC3"/>
    <w:rsid w:val="008D0DBE"/>
    <w:rsid w:val="008D15FE"/>
    <w:rsid w:val="008D1931"/>
    <w:rsid w:val="008D1A68"/>
    <w:rsid w:val="008D1B35"/>
    <w:rsid w:val="008D1B6A"/>
    <w:rsid w:val="008D1D60"/>
    <w:rsid w:val="008D2109"/>
    <w:rsid w:val="008D2139"/>
    <w:rsid w:val="008D260A"/>
    <w:rsid w:val="008D2D95"/>
    <w:rsid w:val="008D3613"/>
    <w:rsid w:val="008D372D"/>
    <w:rsid w:val="008D4764"/>
    <w:rsid w:val="008D5103"/>
    <w:rsid w:val="008D587C"/>
    <w:rsid w:val="008D6349"/>
    <w:rsid w:val="008E0265"/>
    <w:rsid w:val="008E0C88"/>
    <w:rsid w:val="008E0EC1"/>
    <w:rsid w:val="008E12A5"/>
    <w:rsid w:val="008E12D5"/>
    <w:rsid w:val="008E16CC"/>
    <w:rsid w:val="008E1E2D"/>
    <w:rsid w:val="008E2683"/>
    <w:rsid w:val="008E2C9A"/>
    <w:rsid w:val="008E3DBD"/>
    <w:rsid w:val="008E4750"/>
    <w:rsid w:val="008E4C14"/>
    <w:rsid w:val="008E4E9B"/>
    <w:rsid w:val="008E51FE"/>
    <w:rsid w:val="008E550D"/>
    <w:rsid w:val="008E5513"/>
    <w:rsid w:val="008E70E0"/>
    <w:rsid w:val="008E734E"/>
    <w:rsid w:val="008E79EE"/>
    <w:rsid w:val="008E7C48"/>
    <w:rsid w:val="008F0B82"/>
    <w:rsid w:val="008F0C26"/>
    <w:rsid w:val="008F0DC6"/>
    <w:rsid w:val="008F0DE7"/>
    <w:rsid w:val="008F13AE"/>
    <w:rsid w:val="008F1427"/>
    <w:rsid w:val="008F1599"/>
    <w:rsid w:val="008F1A54"/>
    <w:rsid w:val="008F1B38"/>
    <w:rsid w:val="008F1C48"/>
    <w:rsid w:val="008F24EE"/>
    <w:rsid w:val="008F30B0"/>
    <w:rsid w:val="008F3666"/>
    <w:rsid w:val="008F3A51"/>
    <w:rsid w:val="008F3D69"/>
    <w:rsid w:val="008F3D88"/>
    <w:rsid w:val="008F466F"/>
    <w:rsid w:val="008F4A49"/>
    <w:rsid w:val="008F5203"/>
    <w:rsid w:val="008F52DB"/>
    <w:rsid w:val="008F578B"/>
    <w:rsid w:val="008F57F6"/>
    <w:rsid w:val="008F5854"/>
    <w:rsid w:val="008F5A8A"/>
    <w:rsid w:val="008F5DF2"/>
    <w:rsid w:val="008F6266"/>
    <w:rsid w:val="008F6314"/>
    <w:rsid w:val="008F7067"/>
    <w:rsid w:val="008F7132"/>
    <w:rsid w:val="008F7141"/>
    <w:rsid w:val="008F71B4"/>
    <w:rsid w:val="008F77B8"/>
    <w:rsid w:val="00900697"/>
    <w:rsid w:val="0090073A"/>
    <w:rsid w:val="00900A01"/>
    <w:rsid w:val="0090137E"/>
    <w:rsid w:val="0090199E"/>
    <w:rsid w:val="009019B0"/>
    <w:rsid w:val="00901E8E"/>
    <w:rsid w:val="009029AC"/>
    <w:rsid w:val="00903E79"/>
    <w:rsid w:val="00903E7F"/>
    <w:rsid w:val="0090432B"/>
    <w:rsid w:val="0090436C"/>
    <w:rsid w:val="009045D8"/>
    <w:rsid w:val="00904E66"/>
    <w:rsid w:val="00904EC5"/>
    <w:rsid w:val="009052B8"/>
    <w:rsid w:val="009053C8"/>
    <w:rsid w:val="009068FB"/>
    <w:rsid w:val="0090694F"/>
    <w:rsid w:val="00907093"/>
    <w:rsid w:val="00910119"/>
    <w:rsid w:val="0091053F"/>
    <w:rsid w:val="00910A39"/>
    <w:rsid w:val="0091114A"/>
    <w:rsid w:val="009113E1"/>
    <w:rsid w:val="00911524"/>
    <w:rsid w:val="009119B1"/>
    <w:rsid w:val="00911CE5"/>
    <w:rsid w:val="00912264"/>
    <w:rsid w:val="009129A1"/>
    <w:rsid w:val="009133FC"/>
    <w:rsid w:val="0091480A"/>
    <w:rsid w:val="00914878"/>
    <w:rsid w:val="0091518A"/>
    <w:rsid w:val="00915806"/>
    <w:rsid w:val="009159C9"/>
    <w:rsid w:val="0091660A"/>
    <w:rsid w:val="0091692D"/>
    <w:rsid w:val="00917153"/>
    <w:rsid w:val="009174A0"/>
    <w:rsid w:val="00917966"/>
    <w:rsid w:val="009179D0"/>
    <w:rsid w:val="00917B09"/>
    <w:rsid w:val="009201E9"/>
    <w:rsid w:val="00920E8F"/>
    <w:rsid w:val="00921E26"/>
    <w:rsid w:val="0092276C"/>
    <w:rsid w:val="00922850"/>
    <w:rsid w:val="009228E3"/>
    <w:rsid w:val="00923243"/>
    <w:rsid w:val="009235B4"/>
    <w:rsid w:val="009243D0"/>
    <w:rsid w:val="009244AC"/>
    <w:rsid w:val="00924A2C"/>
    <w:rsid w:val="009250AD"/>
    <w:rsid w:val="009250CB"/>
    <w:rsid w:val="009252D4"/>
    <w:rsid w:val="009258B9"/>
    <w:rsid w:val="009261EF"/>
    <w:rsid w:val="009264AA"/>
    <w:rsid w:val="00926950"/>
    <w:rsid w:val="009271BA"/>
    <w:rsid w:val="0092749F"/>
    <w:rsid w:val="00927C09"/>
    <w:rsid w:val="00927E9B"/>
    <w:rsid w:val="00927EEB"/>
    <w:rsid w:val="00927FB9"/>
    <w:rsid w:val="00930269"/>
    <w:rsid w:val="00930720"/>
    <w:rsid w:val="00932298"/>
    <w:rsid w:val="00932FA1"/>
    <w:rsid w:val="00933288"/>
    <w:rsid w:val="009333D5"/>
    <w:rsid w:val="009334E6"/>
    <w:rsid w:val="00933A59"/>
    <w:rsid w:val="00933B6E"/>
    <w:rsid w:val="00933B72"/>
    <w:rsid w:val="00934389"/>
    <w:rsid w:val="00934721"/>
    <w:rsid w:val="009348FC"/>
    <w:rsid w:val="00934D4F"/>
    <w:rsid w:val="009350E5"/>
    <w:rsid w:val="0093594A"/>
    <w:rsid w:val="00935EA2"/>
    <w:rsid w:val="00936320"/>
    <w:rsid w:val="009366C2"/>
    <w:rsid w:val="00936BA8"/>
    <w:rsid w:val="00936DD3"/>
    <w:rsid w:val="00936EB8"/>
    <w:rsid w:val="009370AD"/>
    <w:rsid w:val="00937517"/>
    <w:rsid w:val="0093799E"/>
    <w:rsid w:val="00937CDB"/>
    <w:rsid w:val="009406CA"/>
    <w:rsid w:val="009408FB"/>
    <w:rsid w:val="00940F4A"/>
    <w:rsid w:val="009414A8"/>
    <w:rsid w:val="0094196E"/>
    <w:rsid w:val="00941994"/>
    <w:rsid w:val="00942CDA"/>
    <w:rsid w:val="0094319E"/>
    <w:rsid w:val="00943253"/>
    <w:rsid w:val="0094348E"/>
    <w:rsid w:val="00944000"/>
    <w:rsid w:val="009442F4"/>
    <w:rsid w:val="0094430F"/>
    <w:rsid w:val="00944A83"/>
    <w:rsid w:val="009457A9"/>
    <w:rsid w:val="00946C15"/>
    <w:rsid w:val="00946EDB"/>
    <w:rsid w:val="00947609"/>
    <w:rsid w:val="00947AC6"/>
    <w:rsid w:val="00947F1E"/>
    <w:rsid w:val="00950235"/>
    <w:rsid w:val="00950D92"/>
    <w:rsid w:val="009511EC"/>
    <w:rsid w:val="00951410"/>
    <w:rsid w:val="009519C6"/>
    <w:rsid w:val="00951B32"/>
    <w:rsid w:val="00951CA4"/>
    <w:rsid w:val="0095228E"/>
    <w:rsid w:val="009522A2"/>
    <w:rsid w:val="00952667"/>
    <w:rsid w:val="009526D2"/>
    <w:rsid w:val="009529BC"/>
    <w:rsid w:val="00952B1D"/>
    <w:rsid w:val="00952E08"/>
    <w:rsid w:val="00953017"/>
    <w:rsid w:val="00953A97"/>
    <w:rsid w:val="00954154"/>
    <w:rsid w:val="009542DA"/>
    <w:rsid w:val="00954DC0"/>
    <w:rsid w:val="0095533D"/>
    <w:rsid w:val="00955C9C"/>
    <w:rsid w:val="0095647C"/>
    <w:rsid w:val="0095663E"/>
    <w:rsid w:val="00956661"/>
    <w:rsid w:val="00956BE2"/>
    <w:rsid w:val="009571D7"/>
    <w:rsid w:val="00957324"/>
    <w:rsid w:val="0095756B"/>
    <w:rsid w:val="00957E92"/>
    <w:rsid w:val="00960C47"/>
    <w:rsid w:val="009610F8"/>
    <w:rsid w:val="009621EB"/>
    <w:rsid w:val="0096222B"/>
    <w:rsid w:val="0096241A"/>
    <w:rsid w:val="009625EF"/>
    <w:rsid w:val="009628AE"/>
    <w:rsid w:val="0096298E"/>
    <w:rsid w:val="00962F4E"/>
    <w:rsid w:val="009632D3"/>
    <w:rsid w:val="0096333E"/>
    <w:rsid w:val="009644E6"/>
    <w:rsid w:val="00965AF5"/>
    <w:rsid w:val="00965EA3"/>
    <w:rsid w:val="00965FEE"/>
    <w:rsid w:val="00966E5E"/>
    <w:rsid w:val="00966ECF"/>
    <w:rsid w:val="009672B0"/>
    <w:rsid w:val="009674E9"/>
    <w:rsid w:val="00967998"/>
    <w:rsid w:val="00967C6C"/>
    <w:rsid w:val="00967FA6"/>
    <w:rsid w:val="00970167"/>
    <w:rsid w:val="009704F2"/>
    <w:rsid w:val="0097069E"/>
    <w:rsid w:val="00970964"/>
    <w:rsid w:val="0097120B"/>
    <w:rsid w:val="0097166A"/>
    <w:rsid w:val="009716E5"/>
    <w:rsid w:val="00971BE3"/>
    <w:rsid w:val="009731CD"/>
    <w:rsid w:val="00973608"/>
    <w:rsid w:val="00973AB4"/>
    <w:rsid w:val="00973D6D"/>
    <w:rsid w:val="009741F5"/>
    <w:rsid w:val="00974691"/>
    <w:rsid w:val="009747E5"/>
    <w:rsid w:val="00974954"/>
    <w:rsid w:val="00974F1F"/>
    <w:rsid w:val="00975211"/>
    <w:rsid w:val="00975B7F"/>
    <w:rsid w:val="009766C5"/>
    <w:rsid w:val="00976A88"/>
    <w:rsid w:val="00976B53"/>
    <w:rsid w:val="00976B8B"/>
    <w:rsid w:val="00976E07"/>
    <w:rsid w:val="00977479"/>
    <w:rsid w:val="009777C2"/>
    <w:rsid w:val="00977D33"/>
    <w:rsid w:val="00980078"/>
    <w:rsid w:val="009808DA"/>
    <w:rsid w:val="00980F20"/>
    <w:rsid w:val="00981D56"/>
    <w:rsid w:val="009827AC"/>
    <w:rsid w:val="0098393E"/>
    <w:rsid w:val="00983ACE"/>
    <w:rsid w:val="00983FC3"/>
    <w:rsid w:val="0098417D"/>
    <w:rsid w:val="00985CE3"/>
    <w:rsid w:val="00985D62"/>
    <w:rsid w:val="0098611E"/>
    <w:rsid w:val="009872EB"/>
    <w:rsid w:val="0098741B"/>
    <w:rsid w:val="00990156"/>
    <w:rsid w:val="00991573"/>
    <w:rsid w:val="0099184C"/>
    <w:rsid w:val="0099217F"/>
    <w:rsid w:val="0099237F"/>
    <w:rsid w:val="00992847"/>
    <w:rsid w:val="00992AB3"/>
    <w:rsid w:val="00992F64"/>
    <w:rsid w:val="0099333B"/>
    <w:rsid w:val="009934B1"/>
    <w:rsid w:val="009935E9"/>
    <w:rsid w:val="00993750"/>
    <w:rsid w:val="00993A47"/>
    <w:rsid w:val="00993F04"/>
    <w:rsid w:val="00994D5C"/>
    <w:rsid w:val="00994E0B"/>
    <w:rsid w:val="009952F4"/>
    <w:rsid w:val="00995630"/>
    <w:rsid w:val="00995F6D"/>
    <w:rsid w:val="0099647C"/>
    <w:rsid w:val="00996835"/>
    <w:rsid w:val="0099723E"/>
    <w:rsid w:val="009973D1"/>
    <w:rsid w:val="00997C8A"/>
    <w:rsid w:val="00997D72"/>
    <w:rsid w:val="009A0C49"/>
    <w:rsid w:val="009A0CDC"/>
    <w:rsid w:val="009A0EE7"/>
    <w:rsid w:val="009A1048"/>
    <w:rsid w:val="009A13BA"/>
    <w:rsid w:val="009A1E4F"/>
    <w:rsid w:val="009A25BF"/>
    <w:rsid w:val="009A25E5"/>
    <w:rsid w:val="009A328A"/>
    <w:rsid w:val="009A3969"/>
    <w:rsid w:val="009A3F1C"/>
    <w:rsid w:val="009A4649"/>
    <w:rsid w:val="009A510D"/>
    <w:rsid w:val="009A52B7"/>
    <w:rsid w:val="009A5A27"/>
    <w:rsid w:val="009A69E1"/>
    <w:rsid w:val="009A6B14"/>
    <w:rsid w:val="009A6D85"/>
    <w:rsid w:val="009A6EF9"/>
    <w:rsid w:val="009A7F9A"/>
    <w:rsid w:val="009B02CC"/>
    <w:rsid w:val="009B02D6"/>
    <w:rsid w:val="009B03EF"/>
    <w:rsid w:val="009B095D"/>
    <w:rsid w:val="009B0DFE"/>
    <w:rsid w:val="009B0F7F"/>
    <w:rsid w:val="009B15FF"/>
    <w:rsid w:val="009B163F"/>
    <w:rsid w:val="009B1F3B"/>
    <w:rsid w:val="009B21EA"/>
    <w:rsid w:val="009B2EAE"/>
    <w:rsid w:val="009B3AE2"/>
    <w:rsid w:val="009B3C27"/>
    <w:rsid w:val="009B3C7C"/>
    <w:rsid w:val="009B47A1"/>
    <w:rsid w:val="009B4CBA"/>
    <w:rsid w:val="009B5493"/>
    <w:rsid w:val="009B57A4"/>
    <w:rsid w:val="009B5880"/>
    <w:rsid w:val="009B5EA1"/>
    <w:rsid w:val="009B6164"/>
    <w:rsid w:val="009B6C8F"/>
    <w:rsid w:val="009B7329"/>
    <w:rsid w:val="009B7344"/>
    <w:rsid w:val="009B748C"/>
    <w:rsid w:val="009B7588"/>
    <w:rsid w:val="009C01D9"/>
    <w:rsid w:val="009C02B5"/>
    <w:rsid w:val="009C06A9"/>
    <w:rsid w:val="009C0DDE"/>
    <w:rsid w:val="009C13A4"/>
    <w:rsid w:val="009C1B52"/>
    <w:rsid w:val="009C1E7C"/>
    <w:rsid w:val="009C1EBD"/>
    <w:rsid w:val="009C2536"/>
    <w:rsid w:val="009C27C1"/>
    <w:rsid w:val="009C3AC8"/>
    <w:rsid w:val="009C3F06"/>
    <w:rsid w:val="009C4031"/>
    <w:rsid w:val="009C480D"/>
    <w:rsid w:val="009C4E29"/>
    <w:rsid w:val="009C5384"/>
    <w:rsid w:val="009C5F93"/>
    <w:rsid w:val="009C677B"/>
    <w:rsid w:val="009C726B"/>
    <w:rsid w:val="009C7315"/>
    <w:rsid w:val="009C768C"/>
    <w:rsid w:val="009C7E54"/>
    <w:rsid w:val="009C7ED4"/>
    <w:rsid w:val="009D0143"/>
    <w:rsid w:val="009D06A7"/>
    <w:rsid w:val="009D0C17"/>
    <w:rsid w:val="009D13DE"/>
    <w:rsid w:val="009D2311"/>
    <w:rsid w:val="009D2605"/>
    <w:rsid w:val="009D279D"/>
    <w:rsid w:val="009D3752"/>
    <w:rsid w:val="009D3C81"/>
    <w:rsid w:val="009D42BC"/>
    <w:rsid w:val="009D5648"/>
    <w:rsid w:val="009D598C"/>
    <w:rsid w:val="009D5EB6"/>
    <w:rsid w:val="009D6682"/>
    <w:rsid w:val="009E0485"/>
    <w:rsid w:val="009E0837"/>
    <w:rsid w:val="009E1421"/>
    <w:rsid w:val="009E2527"/>
    <w:rsid w:val="009E2D92"/>
    <w:rsid w:val="009E3EAC"/>
    <w:rsid w:val="009E4513"/>
    <w:rsid w:val="009E4836"/>
    <w:rsid w:val="009E4907"/>
    <w:rsid w:val="009E4924"/>
    <w:rsid w:val="009E516D"/>
    <w:rsid w:val="009E5EDF"/>
    <w:rsid w:val="009E6745"/>
    <w:rsid w:val="009E6A8E"/>
    <w:rsid w:val="009E6C25"/>
    <w:rsid w:val="009E76DA"/>
    <w:rsid w:val="009F0044"/>
    <w:rsid w:val="009F0118"/>
    <w:rsid w:val="009F0258"/>
    <w:rsid w:val="009F059A"/>
    <w:rsid w:val="009F095B"/>
    <w:rsid w:val="009F0E15"/>
    <w:rsid w:val="009F1FF7"/>
    <w:rsid w:val="009F220B"/>
    <w:rsid w:val="009F2857"/>
    <w:rsid w:val="009F2A24"/>
    <w:rsid w:val="009F2B31"/>
    <w:rsid w:val="009F32E6"/>
    <w:rsid w:val="009F37BF"/>
    <w:rsid w:val="009F4287"/>
    <w:rsid w:val="009F4A39"/>
    <w:rsid w:val="009F4A46"/>
    <w:rsid w:val="009F4AF9"/>
    <w:rsid w:val="009F4C20"/>
    <w:rsid w:val="009F4C7F"/>
    <w:rsid w:val="009F5701"/>
    <w:rsid w:val="009F5AA6"/>
    <w:rsid w:val="009F606F"/>
    <w:rsid w:val="009F6C25"/>
    <w:rsid w:val="00A0002B"/>
    <w:rsid w:val="00A0030F"/>
    <w:rsid w:val="00A005D2"/>
    <w:rsid w:val="00A00D2C"/>
    <w:rsid w:val="00A00F95"/>
    <w:rsid w:val="00A0133B"/>
    <w:rsid w:val="00A01783"/>
    <w:rsid w:val="00A02B64"/>
    <w:rsid w:val="00A031FE"/>
    <w:rsid w:val="00A03311"/>
    <w:rsid w:val="00A03421"/>
    <w:rsid w:val="00A043AA"/>
    <w:rsid w:val="00A0483F"/>
    <w:rsid w:val="00A04949"/>
    <w:rsid w:val="00A04C25"/>
    <w:rsid w:val="00A0564E"/>
    <w:rsid w:val="00A05A0C"/>
    <w:rsid w:val="00A0671D"/>
    <w:rsid w:val="00A06936"/>
    <w:rsid w:val="00A07F96"/>
    <w:rsid w:val="00A10082"/>
    <w:rsid w:val="00A1166A"/>
    <w:rsid w:val="00A11A09"/>
    <w:rsid w:val="00A12F6A"/>
    <w:rsid w:val="00A13075"/>
    <w:rsid w:val="00A132D3"/>
    <w:rsid w:val="00A13C53"/>
    <w:rsid w:val="00A14123"/>
    <w:rsid w:val="00A14A5C"/>
    <w:rsid w:val="00A15291"/>
    <w:rsid w:val="00A153EA"/>
    <w:rsid w:val="00A156A6"/>
    <w:rsid w:val="00A15E2C"/>
    <w:rsid w:val="00A16C7D"/>
    <w:rsid w:val="00A16D55"/>
    <w:rsid w:val="00A16FEB"/>
    <w:rsid w:val="00A17C90"/>
    <w:rsid w:val="00A17E95"/>
    <w:rsid w:val="00A2081F"/>
    <w:rsid w:val="00A20E4F"/>
    <w:rsid w:val="00A2167B"/>
    <w:rsid w:val="00A22031"/>
    <w:rsid w:val="00A220CC"/>
    <w:rsid w:val="00A22282"/>
    <w:rsid w:val="00A2232B"/>
    <w:rsid w:val="00A22D77"/>
    <w:rsid w:val="00A22D82"/>
    <w:rsid w:val="00A230DA"/>
    <w:rsid w:val="00A2409F"/>
    <w:rsid w:val="00A2445A"/>
    <w:rsid w:val="00A24B20"/>
    <w:rsid w:val="00A24C0C"/>
    <w:rsid w:val="00A25487"/>
    <w:rsid w:val="00A25648"/>
    <w:rsid w:val="00A25AE3"/>
    <w:rsid w:val="00A26226"/>
    <w:rsid w:val="00A263B3"/>
    <w:rsid w:val="00A26E44"/>
    <w:rsid w:val="00A30985"/>
    <w:rsid w:val="00A310E1"/>
    <w:rsid w:val="00A31135"/>
    <w:rsid w:val="00A3141C"/>
    <w:rsid w:val="00A31628"/>
    <w:rsid w:val="00A32242"/>
    <w:rsid w:val="00A322A1"/>
    <w:rsid w:val="00A32981"/>
    <w:rsid w:val="00A32A0A"/>
    <w:rsid w:val="00A33380"/>
    <w:rsid w:val="00A337BE"/>
    <w:rsid w:val="00A3384D"/>
    <w:rsid w:val="00A33E86"/>
    <w:rsid w:val="00A33F60"/>
    <w:rsid w:val="00A34043"/>
    <w:rsid w:val="00A34939"/>
    <w:rsid w:val="00A34993"/>
    <w:rsid w:val="00A35217"/>
    <w:rsid w:val="00A365C0"/>
    <w:rsid w:val="00A368EE"/>
    <w:rsid w:val="00A370A5"/>
    <w:rsid w:val="00A3722A"/>
    <w:rsid w:val="00A37608"/>
    <w:rsid w:val="00A400C7"/>
    <w:rsid w:val="00A40381"/>
    <w:rsid w:val="00A40895"/>
    <w:rsid w:val="00A40F32"/>
    <w:rsid w:val="00A40FC8"/>
    <w:rsid w:val="00A417C2"/>
    <w:rsid w:val="00A4185A"/>
    <w:rsid w:val="00A418D5"/>
    <w:rsid w:val="00A41DC4"/>
    <w:rsid w:val="00A421B1"/>
    <w:rsid w:val="00A43287"/>
    <w:rsid w:val="00A43B0D"/>
    <w:rsid w:val="00A43D7A"/>
    <w:rsid w:val="00A446ED"/>
    <w:rsid w:val="00A44982"/>
    <w:rsid w:val="00A44B0C"/>
    <w:rsid w:val="00A45569"/>
    <w:rsid w:val="00A45C95"/>
    <w:rsid w:val="00A45F92"/>
    <w:rsid w:val="00A4691E"/>
    <w:rsid w:val="00A46DEC"/>
    <w:rsid w:val="00A47AAF"/>
    <w:rsid w:val="00A50073"/>
    <w:rsid w:val="00A503E0"/>
    <w:rsid w:val="00A5071F"/>
    <w:rsid w:val="00A525D8"/>
    <w:rsid w:val="00A52B4A"/>
    <w:rsid w:val="00A52F5C"/>
    <w:rsid w:val="00A532A3"/>
    <w:rsid w:val="00A53C3A"/>
    <w:rsid w:val="00A5425B"/>
    <w:rsid w:val="00A5434C"/>
    <w:rsid w:val="00A5461E"/>
    <w:rsid w:val="00A548DB"/>
    <w:rsid w:val="00A54AF8"/>
    <w:rsid w:val="00A56556"/>
    <w:rsid w:val="00A56952"/>
    <w:rsid w:val="00A569E2"/>
    <w:rsid w:val="00A573FC"/>
    <w:rsid w:val="00A60853"/>
    <w:rsid w:val="00A60EA5"/>
    <w:rsid w:val="00A61838"/>
    <w:rsid w:val="00A61BCF"/>
    <w:rsid w:val="00A61DB0"/>
    <w:rsid w:val="00A641EC"/>
    <w:rsid w:val="00A64950"/>
    <w:rsid w:val="00A64D60"/>
    <w:rsid w:val="00A6504A"/>
    <w:rsid w:val="00A6510D"/>
    <w:rsid w:val="00A659D9"/>
    <w:rsid w:val="00A679B1"/>
    <w:rsid w:val="00A707EB"/>
    <w:rsid w:val="00A7156E"/>
    <w:rsid w:val="00A71DD9"/>
    <w:rsid w:val="00A72115"/>
    <w:rsid w:val="00A72308"/>
    <w:rsid w:val="00A7273D"/>
    <w:rsid w:val="00A7283D"/>
    <w:rsid w:val="00A72C84"/>
    <w:rsid w:val="00A733F7"/>
    <w:rsid w:val="00A73503"/>
    <w:rsid w:val="00A7367A"/>
    <w:rsid w:val="00A742F9"/>
    <w:rsid w:val="00A7462D"/>
    <w:rsid w:val="00A749B2"/>
    <w:rsid w:val="00A74D59"/>
    <w:rsid w:val="00A74E91"/>
    <w:rsid w:val="00A75CE6"/>
    <w:rsid w:val="00A75F9F"/>
    <w:rsid w:val="00A7677A"/>
    <w:rsid w:val="00A77067"/>
    <w:rsid w:val="00A77559"/>
    <w:rsid w:val="00A77C1D"/>
    <w:rsid w:val="00A77CB2"/>
    <w:rsid w:val="00A77DFB"/>
    <w:rsid w:val="00A77F9A"/>
    <w:rsid w:val="00A80434"/>
    <w:rsid w:val="00A807C1"/>
    <w:rsid w:val="00A80F52"/>
    <w:rsid w:val="00A81BE1"/>
    <w:rsid w:val="00A81D9B"/>
    <w:rsid w:val="00A82607"/>
    <w:rsid w:val="00A82CE6"/>
    <w:rsid w:val="00A82DF3"/>
    <w:rsid w:val="00A83310"/>
    <w:rsid w:val="00A835F1"/>
    <w:rsid w:val="00A839E7"/>
    <w:rsid w:val="00A84A28"/>
    <w:rsid w:val="00A8510F"/>
    <w:rsid w:val="00A853EF"/>
    <w:rsid w:val="00A85429"/>
    <w:rsid w:val="00A85990"/>
    <w:rsid w:val="00A85EA3"/>
    <w:rsid w:val="00A85FB9"/>
    <w:rsid w:val="00A86904"/>
    <w:rsid w:val="00A87179"/>
    <w:rsid w:val="00A872CB"/>
    <w:rsid w:val="00A8769A"/>
    <w:rsid w:val="00A87950"/>
    <w:rsid w:val="00A87955"/>
    <w:rsid w:val="00A90372"/>
    <w:rsid w:val="00A9043B"/>
    <w:rsid w:val="00A9052B"/>
    <w:rsid w:val="00A90E2F"/>
    <w:rsid w:val="00A92129"/>
    <w:rsid w:val="00A92A12"/>
    <w:rsid w:val="00A92CD5"/>
    <w:rsid w:val="00A92E67"/>
    <w:rsid w:val="00A931B6"/>
    <w:rsid w:val="00A937F8"/>
    <w:rsid w:val="00A9385F"/>
    <w:rsid w:val="00A93AAA"/>
    <w:rsid w:val="00A93B5B"/>
    <w:rsid w:val="00A93F8C"/>
    <w:rsid w:val="00A94027"/>
    <w:rsid w:val="00A9410F"/>
    <w:rsid w:val="00A94238"/>
    <w:rsid w:val="00A944FA"/>
    <w:rsid w:val="00A94637"/>
    <w:rsid w:val="00A9493F"/>
    <w:rsid w:val="00A95398"/>
    <w:rsid w:val="00A9582F"/>
    <w:rsid w:val="00A9619C"/>
    <w:rsid w:val="00A964D6"/>
    <w:rsid w:val="00A9656B"/>
    <w:rsid w:val="00A97D79"/>
    <w:rsid w:val="00AA0304"/>
    <w:rsid w:val="00AA05F8"/>
    <w:rsid w:val="00AA1056"/>
    <w:rsid w:val="00AA10C0"/>
    <w:rsid w:val="00AA1119"/>
    <w:rsid w:val="00AA1223"/>
    <w:rsid w:val="00AA123B"/>
    <w:rsid w:val="00AA1CE1"/>
    <w:rsid w:val="00AA1D72"/>
    <w:rsid w:val="00AA20FB"/>
    <w:rsid w:val="00AA22FC"/>
    <w:rsid w:val="00AA2453"/>
    <w:rsid w:val="00AA2656"/>
    <w:rsid w:val="00AA2660"/>
    <w:rsid w:val="00AA336A"/>
    <w:rsid w:val="00AA35D1"/>
    <w:rsid w:val="00AA3E18"/>
    <w:rsid w:val="00AA3E2D"/>
    <w:rsid w:val="00AA3F2F"/>
    <w:rsid w:val="00AA3FE0"/>
    <w:rsid w:val="00AA4407"/>
    <w:rsid w:val="00AA4A07"/>
    <w:rsid w:val="00AA4F2D"/>
    <w:rsid w:val="00AA585E"/>
    <w:rsid w:val="00AA5A18"/>
    <w:rsid w:val="00AA602F"/>
    <w:rsid w:val="00AA65DB"/>
    <w:rsid w:val="00AA67F0"/>
    <w:rsid w:val="00AA73A9"/>
    <w:rsid w:val="00AA74DC"/>
    <w:rsid w:val="00AA762B"/>
    <w:rsid w:val="00AA775F"/>
    <w:rsid w:val="00AA78DA"/>
    <w:rsid w:val="00AA797F"/>
    <w:rsid w:val="00AA7D8D"/>
    <w:rsid w:val="00AA7E1C"/>
    <w:rsid w:val="00AB0BA4"/>
    <w:rsid w:val="00AB11DA"/>
    <w:rsid w:val="00AB18EA"/>
    <w:rsid w:val="00AB19A5"/>
    <w:rsid w:val="00AB1E03"/>
    <w:rsid w:val="00AB2C24"/>
    <w:rsid w:val="00AB3142"/>
    <w:rsid w:val="00AB4542"/>
    <w:rsid w:val="00AB4558"/>
    <w:rsid w:val="00AB4CE6"/>
    <w:rsid w:val="00AB4D29"/>
    <w:rsid w:val="00AB4F21"/>
    <w:rsid w:val="00AB54C0"/>
    <w:rsid w:val="00AB59F9"/>
    <w:rsid w:val="00AB5AC2"/>
    <w:rsid w:val="00AB609B"/>
    <w:rsid w:val="00AB618B"/>
    <w:rsid w:val="00AB628B"/>
    <w:rsid w:val="00AB6516"/>
    <w:rsid w:val="00AB7013"/>
    <w:rsid w:val="00AB7B23"/>
    <w:rsid w:val="00AC00BE"/>
    <w:rsid w:val="00AC0DE2"/>
    <w:rsid w:val="00AC1717"/>
    <w:rsid w:val="00AC178A"/>
    <w:rsid w:val="00AC18ED"/>
    <w:rsid w:val="00AC23E4"/>
    <w:rsid w:val="00AC28E0"/>
    <w:rsid w:val="00AC318E"/>
    <w:rsid w:val="00AC3979"/>
    <w:rsid w:val="00AC3C0A"/>
    <w:rsid w:val="00AC3FC8"/>
    <w:rsid w:val="00AC45B7"/>
    <w:rsid w:val="00AC46F4"/>
    <w:rsid w:val="00AC4809"/>
    <w:rsid w:val="00AC4962"/>
    <w:rsid w:val="00AC4CF2"/>
    <w:rsid w:val="00AC5642"/>
    <w:rsid w:val="00AC66EE"/>
    <w:rsid w:val="00AC6A26"/>
    <w:rsid w:val="00AC7747"/>
    <w:rsid w:val="00AD003E"/>
    <w:rsid w:val="00AD00EF"/>
    <w:rsid w:val="00AD0B9D"/>
    <w:rsid w:val="00AD11EB"/>
    <w:rsid w:val="00AD12ED"/>
    <w:rsid w:val="00AD1BFC"/>
    <w:rsid w:val="00AD1D55"/>
    <w:rsid w:val="00AD3FC2"/>
    <w:rsid w:val="00AD4551"/>
    <w:rsid w:val="00AD469E"/>
    <w:rsid w:val="00AD4947"/>
    <w:rsid w:val="00AD52D2"/>
    <w:rsid w:val="00AD5A37"/>
    <w:rsid w:val="00AD5B2F"/>
    <w:rsid w:val="00AD5CDE"/>
    <w:rsid w:val="00AD5F77"/>
    <w:rsid w:val="00AD6045"/>
    <w:rsid w:val="00AD6601"/>
    <w:rsid w:val="00AD6D73"/>
    <w:rsid w:val="00AD6DC0"/>
    <w:rsid w:val="00AD74BB"/>
    <w:rsid w:val="00AE0011"/>
    <w:rsid w:val="00AE0A02"/>
    <w:rsid w:val="00AE0A23"/>
    <w:rsid w:val="00AE0B39"/>
    <w:rsid w:val="00AE1201"/>
    <w:rsid w:val="00AE1546"/>
    <w:rsid w:val="00AE1A3D"/>
    <w:rsid w:val="00AE2413"/>
    <w:rsid w:val="00AE2641"/>
    <w:rsid w:val="00AE2927"/>
    <w:rsid w:val="00AE2F35"/>
    <w:rsid w:val="00AE3020"/>
    <w:rsid w:val="00AE3C31"/>
    <w:rsid w:val="00AE3CDC"/>
    <w:rsid w:val="00AE4D6F"/>
    <w:rsid w:val="00AE5309"/>
    <w:rsid w:val="00AE5588"/>
    <w:rsid w:val="00AE62F8"/>
    <w:rsid w:val="00AE6497"/>
    <w:rsid w:val="00AE6C4C"/>
    <w:rsid w:val="00AE6E47"/>
    <w:rsid w:val="00AE7288"/>
    <w:rsid w:val="00AE74CC"/>
    <w:rsid w:val="00AE75B1"/>
    <w:rsid w:val="00AF00EB"/>
    <w:rsid w:val="00AF0CB4"/>
    <w:rsid w:val="00AF15DF"/>
    <w:rsid w:val="00AF2078"/>
    <w:rsid w:val="00AF267B"/>
    <w:rsid w:val="00AF2D3A"/>
    <w:rsid w:val="00AF2E7C"/>
    <w:rsid w:val="00AF316F"/>
    <w:rsid w:val="00AF46E4"/>
    <w:rsid w:val="00AF475F"/>
    <w:rsid w:val="00AF5139"/>
    <w:rsid w:val="00AF52FE"/>
    <w:rsid w:val="00AF5CC8"/>
    <w:rsid w:val="00AF73F4"/>
    <w:rsid w:val="00AF778B"/>
    <w:rsid w:val="00AF7887"/>
    <w:rsid w:val="00AF7E4E"/>
    <w:rsid w:val="00B000B4"/>
    <w:rsid w:val="00B004C8"/>
    <w:rsid w:val="00B009CA"/>
    <w:rsid w:val="00B00C9E"/>
    <w:rsid w:val="00B00D1B"/>
    <w:rsid w:val="00B00F39"/>
    <w:rsid w:val="00B01004"/>
    <w:rsid w:val="00B0101D"/>
    <w:rsid w:val="00B02186"/>
    <w:rsid w:val="00B03023"/>
    <w:rsid w:val="00B040B9"/>
    <w:rsid w:val="00B047BF"/>
    <w:rsid w:val="00B047C5"/>
    <w:rsid w:val="00B04FD8"/>
    <w:rsid w:val="00B05652"/>
    <w:rsid w:val="00B0579D"/>
    <w:rsid w:val="00B0647A"/>
    <w:rsid w:val="00B07D12"/>
    <w:rsid w:val="00B07F83"/>
    <w:rsid w:val="00B10EC6"/>
    <w:rsid w:val="00B119C6"/>
    <w:rsid w:val="00B123C6"/>
    <w:rsid w:val="00B128E6"/>
    <w:rsid w:val="00B138FE"/>
    <w:rsid w:val="00B1447C"/>
    <w:rsid w:val="00B146AF"/>
    <w:rsid w:val="00B148A8"/>
    <w:rsid w:val="00B14D6F"/>
    <w:rsid w:val="00B14DCF"/>
    <w:rsid w:val="00B1515B"/>
    <w:rsid w:val="00B16355"/>
    <w:rsid w:val="00B16596"/>
    <w:rsid w:val="00B16C26"/>
    <w:rsid w:val="00B16D25"/>
    <w:rsid w:val="00B16FAA"/>
    <w:rsid w:val="00B17987"/>
    <w:rsid w:val="00B17C57"/>
    <w:rsid w:val="00B17C66"/>
    <w:rsid w:val="00B20068"/>
    <w:rsid w:val="00B2037D"/>
    <w:rsid w:val="00B204CA"/>
    <w:rsid w:val="00B20F69"/>
    <w:rsid w:val="00B21397"/>
    <w:rsid w:val="00B214E6"/>
    <w:rsid w:val="00B21F84"/>
    <w:rsid w:val="00B229F2"/>
    <w:rsid w:val="00B22A2D"/>
    <w:rsid w:val="00B22A53"/>
    <w:rsid w:val="00B22EA3"/>
    <w:rsid w:val="00B23378"/>
    <w:rsid w:val="00B23614"/>
    <w:rsid w:val="00B23774"/>
    <w:rsid w:val="00B238A5"/>
    <w:rsid w:val="00B23C94"/>
    <w:rsid w:val="00B24163"/>
    <w:rsid w:val="00B2428F"/>
    <w:rsid w:val="00B2448A"/>
    <w:rsid w:val="00B248F8"/>
    <w:rsid w:val="00B2512E"/>
    <w:rsid w:val="00B2582F"/>
    <w:rsid w:val="00B25E29"/>
    <w:rsid w:val="00B26384"/>
    <w:rsid w:val="00B26629"/>
    <w:rsid w:val="00B26651"/>
    <w:rsid w:val="00B2736C"/>
    <w:rsid w:val="00B27951"/>
    <w:rsid w:val="00B300A5"/>
    <w:rsid w:val="00B305EE"/>
    <w:rsid w:val="00B305F0"/>
    <w:rsid w:val="00B313F6"/>
    <w:rsid w:val="00B31785"/>
    <w:rsid w:val="00B31D6B"/>
    <w:rsid w:val="00B32186"/>
    <w:rsid w:val="00B324E2"/>
    <w:rsid w:val="00B32B6D"/>
    <w:rsid w:val="00B337B2"/>
    <w:rsid w:val="00B342FE"/>
    <w:rsid w:val="00B34480"/>
    <w:rsid w:val="00B348A2"/>
    <w:rsid w:val="00B34997"/>
    <w:rsid w:val="00B34AD1"/>
    <w:rsid w:val="00B34B55"/>
    <w:rsid w:val="00B34CF4"/>
    <w:rsid w:val="00B3557C"/>
    <w:rsid w:val="00B35925"/>
    <w:rsid w:val="00B35EF4"/>
    <w:rsid w:val="00B36572"/>
    <w:rsid w:val="00B36932"/>
    <w:rsid w:val="00B3712A"/>
    <w:rsid w:val="00B371A2"/>
    <w:rsid w:val="00B37334"/>
    <w:rsid w:val="00B376B0"/>
    <w:rsid w:val="00B379ED"/>
    <w:rsid w:val="00B400A1"/>
    <w:rsid w:val="00B40111"/>
    <w:rsid w:val="00B40815"/>
    <w:rsid w:val="00B40F9E"/>
    <w:rsid w:val="00B4104B"/>
    <w:rsid w:val="00B41290"/>
    <w:rsid w:val="00B41BF9"/>
    <w:rsid w:val="00B43080"/>
    <w:rsid w:val="00B444AF"/>
    <w:rsid w:val="00B4473B"/>
    <w:rsid w:val="00B447DF"/>
    <w:rsid w:val="00B454F2"/>
    <w:rsid w:val="00B45B4C"/>
    <w:rsid w:val="00B465C9"/>
    <w:rsid w:val="00B468B5"/>
    <w:rsid w:val="00B46B9F"/>
    <w:rsid w:val="00B46C1E"/>
    <w:rsid w:val="00B477B1"/>
    <w:rsid w:val="00B47D39"/>
    <w:rsid w:val="00B47F57"/>
    <w:rsid w:val="00B50056"/>
    <w:rsid w:val="00B5023C"/>
    <w:rsid w:val="00B50804"/>
    <w:rsid w:val="00B50FB5"/>
    <w:rsid w:val="00B51105"/>
    <w:rsid w:val="00B512CF"/>
    <w:rsid w:val="00B51918"/>
    <w:rsid w:val="00B51B61"/>
    <w:rsid w:val="00B5253E"/>
    <w:rsid w:val="00B52788"/>
    <w:rsid w:val="00B52C69"/>
    <w:rsid w:val="00B53927"/>
    <w:rsid w:val="00B53B6D"/>
    <w:rsid w:val="00B53E02"/>
    <w:rsid w:val="00B5469D"/>
    <w:rsid w:val="00B546AF"/>
    <w:rsid w:val="00B5490C"/>
    <w:rsid w:val="00B54BB4"/>
    <w:rsid w:val="00B54C53"/>
    <w:rsid w:val="00B55486"/>
    <w:rsid w:val="00B558FB"/>
    <w:rsid w:val="00B55B86"/>
    <w:rsid w:val="00B56224"/>
    <w:rsid w:val="00B56FB5"/>
    <w:rsid w:val="00B576CF"/>
    <w:rsid w:val="00B576FE"/>
    <w:rsid w:val="00B60313"/>
    <w:rsid w:val="00B61232"/>
    <w:rsid w:val="00B61850"/>
    <w:rsid w:val="00B61862"/>
    <w:rsid w:val="00B61EA4"/>
    <w:rsid w:val="00B62837"/>
    <w:rsid w:val="00B62ABF"/>
    <w:rsid w:val="00B62F09"/>
    <w:rsid w:val="00B630DE"/>
    <w:rsid w:val="00B63108"/>
    <w:rsid w:val="00B636B9"/>
    <w:rsid w:val="00B6371E"/>
    <w:rsid w:val="00B6376E"/>
    <w:rsid w:val="00B63BDB"/>
    <w:rsid w:val="00B63F05"/>
    <w:rsid w:val="00B64617"/>
    <w:rsid w:val="00B64AED"/>
    <w:rsid w:val="00B64FEB"/>
    <w:rsid w:val="00B65B72"/>
    <w:rsid w:val="00B65BA7"/>
    <w:rsid w:val="00B65CF4"/>
    <w:rsid w:val="00B66351"/>
    <w:rsid w:val="00B66A3C"/>
    <w:rsid w:val="00B67750"/>
    <w:rsid w:val="00B6777B"/>
    <w:rsid w:val="00B6790F"/>
    <w:rsid w:val="00B6796B"/>
    <w:rsid w:val="00B7031B"/>
    <w:rsid w:val="00B705A4"/>
    <w:rsid w:val="00B706F0"/>
    <w:rsid w:val="00B70DD5"/>
    <w:rsid w:val="00B7100A"/>
    <w:rsid w:val="00B7167C"/>
    <w:rsid w:val="00B7210B"/>
    <w:rsid w:val="00B72411"/>
    <w:rsid w:val="00B724FC"/>
    <w:rsid w:val="00B72743"/>
    <w:rsid w:val="00B72805"/>
    <w:rsid w:val="00B7284C"/>
    <w:rsid w:val="00B72ED0"/>
    <w:rsid w:val="00B73292"/>
    <w:rsid w:val="00B734FC"/>
    <w:rsid w:val="00B73A57"/>
    <w:rsid w:val="00B741C0"/>
    <w:rsid w:val="00B74500"/>
    <w:rsid w:val="00B74528"/>
    <w:rsid w:val="00B74751"/>
    <w:rsid w:val="00B75111"/>
    <w:rsid w:val="00B75787"/>
    <w:rsid w:val="00B763DB"/>
    <w:rsid w:val="00B76BBD"/>
    <w:rsid w:val="00B773FD"/>
    <w:rsid w:val="00B77411"/>
    <w:rsid w:val="00B77540"/>
    <w:rsid w:val="00B779FD"/>
    <w:rsid w:val="00B803B4"/>
    <w:rsid w:val="00B80DF3"/>
    <w:rsid w:val="00B81AD4"/>
    <w:rsid w:val="00B81F53"/>
    <w:rsid w:val="00B81F73"/>
    <w:rsid w:val="00B82273"/>
    <w:rsid w:val="00B8227D"/>
    <w:rsid w:val="00B82464"/>
    <w:rsid w:val="00B82B1C"/>
    <w:rsid w:val="00B83193"/>
    <w:rsid w:val="00B83416"/>
    <w:rsid w:val="00B84A8B"/>
    <w:rsid w:val="00B84AE7"/>
    <w:rsid w:val="00B84C43"/>
    <w:rsid w:val="00B85353"/>
    <w:rsid w:val="00B853A9"/>
    <w:rsid w:val="00B859A0"/>
    <w:rsid w:val="00B870B1"/>
    <w:rsid w:val="00B87238"/>
    <w:rsid w:val="00B874CD"/>
    <w:rsid w:val="00B87C89"/>
    <w:rsid w:val="00B87E16"/>
    <w:rsid w:val="00B90425"/>
    <w:rsid w:val="00B9056E"/>
    <w:rsid w:val="00B906CE"/>
    <w:rsid w:val="00B908DA"/>
    <w:rsid w:val="00B9094C"/>
    <w:rsid w:val="00B90F04"/>
    <w:rsid w:val="00B911C4"/>
    <w:rsid w:val="00B91DDC"/>
    <w:rsid w:val="00B9286C"/>
    <w:rsid w:val="00B935AE"/>
    <w:rsid w:val="00B936AF"/>
    <w:rsid w:val="00B93C39"/>
    <w:rsid w:val="00B94009"/>
    <w:rsid w:val="00B94817"/>
    <w:rsid w:val="00B94A62"/>
    <w:rsid w:val="00B94D27"/>
    <w:rsid w:val="00B9531B"/>
    <w:rsid w:val="00B95906"/>
    <w:rsid w:val="00B95926"/>
    <w:rsid w:val="00B95AFA"/>
    <w:rsid w:val="00B95E07"/>
    <w:rsid w:val="00B96307"/>
    <w:rsid w:val="00B96ACF"/>
    <w:rsid w:val="00B971C9"/>
    <w:rsid w:val="00B97CD7"/>
    <w:rsid w:val="00B97F05"/>
    <w:rsid w:val="00BA01B1"/>
    <w:rsid w:val="00BA026B"/>
    <w:rsid w:val="00BA0D9C"/>
    <w:rsid w:val="00BA1075"/>
    <w:rsid w:val="00BA1BB8"/>
    <w:rsid w:val="00BA23FD"/>
    <w:rsid w:val="00BA2499"/>
    <w:rsid w:val="00BA27D4"/>
    <w:rsid w:val="00BA2AE8"/>
    <w:rsid w:val="00BA2DDA"/>
    <w:rsid w:val="00BA3537"/>
    <w:rsid w:val="00BA3C73"/>
    <w:rsid w:val="00BA40B3"/>
    <w:rsid w:val="00BA44E9"/>
    <w:rsid w:val="00BA473F"/>
    <w:rsid w:val="00BA4A62"/>
    <w:rsid w:val="00BA4A82"/>
    <w:rsid w:val="00BA54BC"/>
    <w:rsid w:val="00BA61EA"/>
    <w:rsid w:val="00BA6C37"/>
    <w:rsid w:val="00BA6EC2"/>
    <w:rsid w:val="00BA76D5"/>
    <w:rsid w:val="00BA79BF"/>
    <w:rsid w:val="00BB0637"/>
    <w:rsid w:val="00BB0E41"/>
    <w:rsid w:val="00BB1392"/>
    <w:rsid w:val="00BB1495"/>
    <w:rsid w:val="00BB14BB"/>
    <w:rsid w:val="00BB14C5"/>
    <w:rsid w:val="00BB293B"/>
    <w:rsid w:val="00BB2FB0"/>
    <w:rsid w:val="00BB3037"/>
    <w:rsid w:val="00BB35DD"/>
    <w:rsid w:val="00BB3BCD"/>
    <w:rsid w:val="00BB44A8"/>
    <w:rsid w:val="00BB480E"/>
    <w:rsid w:val="00BB5C21"/>
    <w:rsid w:val="00BB69A6"/>
    <w:rsid w:val="00BB6B2F"/>
    <w:rsid w:val="00BB6FDA"/>
    <w:rsid w:val="00BB711B"/>
    <w:rsid w:val="00BB790B"/>
    <w:rsid w:val="00BB7C5B"/>
    <w:rsid w:val="00BB7D04"/>
    <w:rsid w:val="00BC01C6"/>
    <w:rsid w:val="00BC038B"/>
    <w:rsid w:val="00BC058C"/>
    <w:rsid w:val="00BC1074"/>
    <w:rsid w:val="00BC10F3"/>
    <w:rsid w:val="00BC1374"/>
    <w:rsid w:val="00BC15EF"/>
    <w:rsid w:val="00BC19ED"/>
    <w:rsid w:val="00BC1BED"/>
    <w:rsid w:val="00BC29B1"/>
    <w:rsid w:val="00BC49CC"/>
    <w:rsid w:val="00BC56AA"/>
    <w:rsid w:val="00BC5711"/>
    <w:rsid w:val="00BC59BD"/>
    <w:rsid w:val="00BC62F4"/>
    <w:rsid w:val="00BC639C"/>
    <w:rsid w:val="00BC6970"/>
    <w:rsid w:val="00BC7B83"/>
    <w:rsid w:val="00BC7BAE"/>
    <w:rsid w:val="00BC7F51"/>
    <w:rsid w:val="00BD0F26"/>
    <w:rsid w:val="00BD13BC"/>
    <w:rsid w:val="00BD1486"/>
    <w:rsid w:val="00BD14A2"/>
    <w:rsid w:val="00BD1554"/>
    <w:rsid w:val="00BD1657"/>
    <w:rsid w:val="00BD20F5"/>
    <w:rsid w:val="00BD2270"/>
    <w:rsid w:val="00BD22D8"/>
    <w:rsid w:val="00BD2939"/>
    <w:rsid w:val="00BD2B08"/>
    <w:rsid w:val="00BD3799"/>
    <w:rsid w:val="00BD39C7"/>
    <w:rsid w:val="00BD3C91"/>
    <w:rsid w:val="00BD46BF"/>
    <w:rsid w:val="00BD5063"/>
    <w:rsid w:val="00BD5437"/>
    <w:rsid w:val="00BD55E7"/>
    <w:rsid w:val="00BD5BD2"/>
    <w:rsid w:val="00BD5FA3"/>
    <w:rsid w:val="00BD60DD"/>
    <w:rsid w:val="00BD633D"/>
    <w:rsid w:val="00BD6583"/>
    <w:rsid w:val="00BD6698"/>
    <w:rsid w:val="00BD6725"/>
    <w:rsid w:val="00BD6774"/>
    <w:rsid w:val="00BD7090"/>
    <w:rsid w:val="00BD72CB"/>
    <w:rsid w:val="00BD73F7"/>
    <w:rsid w:val="00BD759C"/>
    <w:rsid w:val="00BD792C"/>
    <w:rsid w:val="00BD7998"/>
    <w:rsid w:val="00BD7C40"/>
    <w:rsid w:val="00BD7D32"/>
    <w:rsid w:val="00BE0440"/>
    <w:rsid w:val="00BE07C9"/>
    <w:rsid w:val="00BE093C"/>
    <w:rsid w:val="00BE0CEC"/>
    <w:rsid w:val="00BE12A5"/>
    <w:rsid w:val="00BE213D"/>
    <w:rsid w:val="00BE2A35"/>
    <w:rsid w:val="00BE2FA1"/>
    <w:rsid w:val="00BE321C"/>
    <w:rsid w:val="00BE4621"/>
    <w:rsid w:val="00BE4F69"/>
    <w:rsid w:val="00BE4FED"/>
    <w:rsid w:val="00BE5BEF"/>
    <w:rsid w:val="00BE620C"/>
    <w:rsid w:val="00BE65B1"/>
    <w:rsid w:val="00BE7753"/>
    <w:rsid w:val="00BE786D"/>
    <w:rsid w:val="00BE7CD5"/>
    <w:rsid w:val="00BF03CC"/>
    <w:rsid w:val="00BF0FEA"/>
    <w:rsid w:val="00BF139B"/>
    <w:rsid w:val="00BF148E"/>
    <w:rsid w:val="00BF1508"/>
    <w:rsid w:val="00BF15BD"/>
    <w:rsid w:val="00BF1911"/>
    <w:rsid w:val="00BF1C13"/>
    <w:rsid w:val="00BF1FAE"/>
    <w:rsid w:val="00BF2122"/>
    <w:rsid w:val="00BF259D"/>
    <w:rsid w:val="00BF26B1"/>
    <w:rsid w:val="00BF2757"/>
    <w:rsid w:val="00BF348D"/>
    <w:rsid w:val="00BF364B"/>
    <w:rsid w:val="00BF40FC"/>
    <w:rsid w:val="00BF4FDB"/>
    <w:rsid w:val="00BF540C"/>
    <w:rsid w:val="00BF5C64"/>
    <w:rsid w:val="00BF5EC7"/>
    <w:rsid w:val="00BF6126"/>
    <w:rsid w:val="00BF7621"/>
    <w:rsid w:val="00BF783A"/>
    <w:rsid w:val="00C00A28"/>
    <w:rsid w:val="00C014CC"/>
    <w:rsid w:val="00C01869"/>
    <w:rsid w:val="00C021CC"/>
    <w:rsid w:val="00C026A6"/>
    <w:rsid w:val="00C02868"/>
    <w:rsid w:val="00C033DA"/>
    <w:rsid w:val="00C03A1D"/>
    <w:rsid w:val="00C042C3"/>
    <w:rsid w:val="00C05BE4"/>
    <w:rsid w:val="00C05C6D"/>
    <w:rsid w:val="00C05F14"/>
    <w:rsid w:val="00C05F39"/>
    <w:rsid w:val="00C065E9"/>
    <w:rsid w:val="00C07345"/>
    <w:rsid w:val="00C07744"/>
    <w:rsid w:val="00C1008B"/>
    <w:rsid w:val="00C100D0"/>
    <w:rsid w:val="00C102A8"/>
    <w:rsid w:val="00C1070D"/>
    <w:rsid w:val="00C1127C"/>
    <w:rsid w:val="00C1158A"/>
    <w:rsid w:val="00C11697"/>
    <w:rsid w:val="00C12C39"/>
    <w:rsid w:val="00C133A3"/>
    <w:rsid w:val="00C13901"/>
    <w:rsid w:val="00C13947"/>
    <w:rsid w:val="00C13D40"/>
    <w:rsid w:val="00C145D4"/>
    <w:rsid w:val="00C155FE"/>
    <w:rsid w:val="00C15FDB"/>
    <w:rsid w:val="00C16B47"/>
    <w:rsid w:val="00C173D0"/>
    <w:rsid w:val="00C17440"/>
    <w:rsid w:val="00C17514"/>
    <w:rsid w:val="00C17A0E"/>
    <w:rsid w:val="00C20F9D"/>
    <w:rsid w:val="00C2216E"/>
    <w:rsid w:val="00C22729"/>
    <w:rsid w:val="00C22C60"/>
    <w:rsid w:val="00C22EC2"/>
    <w:rsid w:val="00C2317F"/>
    <w:rsid w:val="00C23F78"/>
    <w:rsid w:val="00C24B83"/>
    <w:rsid w:val="00C24E3D"/>
    <w:rsid w:val="00C25499"/>
    <w:rsid w:val="00C26137"/>
    <w:rsid w:val="00C2647F"/>
    <w:rsid w:val="00C26773"/>
    <w:rsid w:val="00C27328"/>
    <w:rsid w:val="00C30F44"/>
    <w:rsid w:val="00C322EA"/>
    <w:rsid w:val="00C324B9"/>
    <w:rsid w:val="00C324D9"/>
    <w:rsid w:val="00C327C8"/>
    <w:rsid w:val="00C328E7"/>
    <w:rsid w:val="00C32B8D"/>
    <w:rsid w:val="00C333BD"/>
    <w:rsid w:val="00C333CD"/>
    <w:rsid w:val="00C3366B"/>
    <w:rsid w:val="00C359ED"/>
    <w:rsid w:val="00C35D05"/>
    <w:rsid w:val="00C3641B"/>
    <w:rsid w:val="00C36663"/>
    <w:rsid w:val="00C377A8"/>
    <w:rsid w:val="00C37E9C"/>
    <w:rsid w:val="00C403F2"/>
    <w:rsid w:val="00C41163"/>
    <w:rsid w:val="00C413C6"/>
    <w:rsid w:val="00C42DDB"/>
    <w:rsid w:val="00C42EC0"/>
    <w:rsid w:val="00C42FBF"/>
    <w:rsid w:val="00C43230"/>
    <w:rsid w:val="00C43538"/>
    <w:rsid w:val="00C4442A"/>
    <w:rsid w:val="00C444AC"/>
    <w:rsid w:val="00C44780"/>
    <w:rsid w:val="00C4488B"/>
    <w:rsid w:val="00C449FD"/>
    <w:rsid w:val="00C45578"/>
    <w:rsid w:val="00C45A9F"/>
    <w:rsid w:val="00C46922"/>
    <w:rsid w:val="00C47312"/>
    <w:rsid w:val="00C4772A"/>
    <w:rsid w:val="00C47776"/>
    <w:rsid w:val="00C47ACD"/>
    <w:rsid w:val="00C47E98"/>
    <w:rsid w:val="00C47F8C"/>
    <w:rsid w:val="00C5004C"/>
    <w:rsid w:val="00C505AE"/>
    <w:rsid w:val="00C5062D"/>
    <w:rsid w:val="00C507DC"/>
    <w:rsid w:val="00C50AA7"/>
    <w:rsid w:val="00C50C99"/>
    <w:rsid w:val="00C5109F"/>
    <w:rsid w:val="00C510E5"/>
    <w:rsid w:val="00C513EE"/>
    <w:rsid w:val="00C5174D"/>
    <w:rsid w:val="00C520D4"/>
    <w:rsid w:val="00C5216C"/>
    <w:rsid w:val="00C522AA"/>
    <w:rsid w:val="00C525B2"/>
    <w:rsid w:val="00C52F06"/>
    <w:rsid w:val="00C53485"/>
    <w:rsid w:val="00C550E6"/>
    <w:rsid w:val="00C5534B"/>
    <w:rsid w:val="00C56750"/>
    <w:rsid w:val="00C57126"/>
    <w:rsid w:val="00C57352"/>
    <w:rsid w:val="00C57D58"/>
    <w:rsid w:val="00C57DB0"/>
    <w:rsid w:val="00C57E28"/>
    <w:rsid w:val="00C600EF"/>
    <w:rsid w:val="00C6012F"/>
    <w:rsid w:val="00C6050A"/>
    <w:rsid w:val="00C606CA"/>
    <w:rsid w:val="00C60B4B"/>
    <w:rsid w:val="00C60C77"/>
    <w:rsid w:val="00C60EAD"/>
    <w:rsid w:val="00C612A1"/>
    <w:rsid w:val="00C61470"/>
    <w:rsid w:val="00C614E5"/>
    <w:rsid w:val="00C61601"/>
    <w:rsid w:val="00C618A9"/>
    <w:rsid w:val="00C6196C"/>
    <w:rsid w:val="00C61AD6"/>
    <w:rsid w:val="00C61D2E"/>
    <w:rsid w:val="00C61DF3"/>
    <w:rsid w:val="00C6291F"/>
    <w:rsid w:val="00C629FD"/>
    <w:rsid w:val="00C62B31"/>
    <w:rsid w:val="00C62D51"/>
    <w:rsid w:val="00C63D30"/>
    <w:rsid w:val="00C63F37"/>
    <w:rsid w:val="00C64B13"/>
    <w:rsid w:val="00C65623"/>
    <w:rsid w:val="00C65A7B"/>
    <w:rsid w:val="00C65D66"/>
    <w:rsid w:val="00C700C0"/>
    <w:rsid w:val="00C7038E"/>
    <w:rsid w:val="00C70A33"/>
    <w:rsid w:val="00C70AE1"/>
    <w:rsid w:val="00C714E4"/>
    <w:rsid w:val="00C7198F"/>
    <w:rsid w:val="00C72117"/>
    <w:rsid w:val="00C72231"/>
    <w:rsid w:val="00C72478"/>
    <w:rsid w:val="00C7259F"/>
    <w:rsid w:val="00C733BF"/>
    <w:rsid w:val="00C73A0E"/>
    <w:rsid w:val="00C74259"/>
    <w:rsid w:val="00C74617"/>
    <w:rsid w:val="00C7463E"/>
    <w:rsid w:val="00C75A70"/>
    <w:rsid w:val="00C75BBA"/>
    <w:rsid w:val="00C75C38"/>
    <w:rsid w:val="00C76E1B"/>
    <w:rsid w:val="00C77C2E"/>
    <w:rsid w:val="00C77CDA"/>
    <w:rsid w:val="00C80139"/>
    <w:rsid w:val="00C80A0D"/>
    <w:rsid w:val="00C81036"/>
    <w:rsid w:val="00C81A8D"/>
    <w:rsid w:val="00C826F4"/>
    <w:rsid w:val="00C828FF"/>
    <w:rsid w:val="00C82C85"/>
    <w:rsid w:val="00C84408"/>
    <w:rsid w:val="00C84E2D"/>
    <w:rsid w:val="00C8543E"/>
    <w:rsid w:val="00C85CC5"/>
    <w:rsid w:val="00C85E3E"/>
    <w:rsid w:val="00C85F7B"/>
    <w:rsid w:val="00C8602D"/>
    <w:rsid w:val="00C8653B"/>
    <w:rsid w:val="00C868C2"/>
    <w:rsid w:val="00C86A30"/>
    <w:rsid w:val="00C86E63"/>
    <w:rsid w:val="00C8706E"/>
    <w:rsid w:val="00C87269"/>
    <w:rsid w:val="00C872B0"/>
    <w:rsid w:val="00C87312"/>
    <w:rsid w:val="00C877F2"/>
    <w:rsid w:val="00C87C36"/>
    <w:rsid w:val="00C87E96"/>
    <w:rsid w:val="00C9017D"/>
    <w:rsid w:val="00C90340"/>
    <w:rsid w:val="00C92218"/>
    <w:rsid w:val="00C92C8F"/>
    <w:rsid w:val="00C92EBF"/>
    <w:rsid w:val="00C93E16"/>
    <w:rsid w:val="00C93FA2"/>
    <w:rsid w:val="00C951D9"/>
    <w:rsid w:val="00C95F14"/>
    <w:rsid w:val="00CA0304"/>
    <w:rsid w:val="00CA0335"/>
    <w:rsid w:val="00CA0C8C"/>
    <w:rsid w:val="00CA0EC0"/>
    <w:rsid w:val="00CA0FAE"/>
    <w:rsid w:val="00CA1172"/>
    <w:rsid w:val="00CA12E3"/>
    <w:rsid w:val="00CA1A9A"/>
    <w:rsid w:val="00CA1B07"/>
    <w:rsid w:val="00CA1EE7"/>
    <w:rsid w:val="00CA1F50"/>
    <w:rsid w:val="00CA265C"/>
    <w:rsid w:val="00CA3414"/>
    <w:rsid w:val="00CA3893"/>
    <w:rsid w:val="00CA3FD8"/>
    <w:rsid w:val="00CA43C4"/>
    <w:rsid w:val="00CA5540"/>
    <w:rsid w:val="00CA5929"/>
    <w:rsid w:val="00CA5D53"/>
    <w:rsid w:val="00CA5E75"/>
    <w:rsid w:val="00CA78CF"/>
    <w:rsid w:val="00CA79B0"/>
    <w:rsid w:val="00CA7B45"/>
    <w:rsid w:val="00CB0878"/>
    <w:rsid w:val="00CB133E"/>
    <w:rsid w:val="00CB169A"/>
    <w:rsid w:val="00CB195A"/>
    <w:rsid w:val="00CB2686"/>
    <w:rsid w:val="00CB2F4E"/>
    <w:rsid w:val="00CB2F6E"/>
    <w:rsid w:val="00CB3079"/>
    <w:rsid w:val="00CB387E"/>
    <w:rsid w:val="00CB3C0C"/>
    <w:rsid w:val="00CB41A4"/>
    <w:rsid w:val="00CB4331"/>
    <w:rsid w:val="00CB463F"/>
    <w:rsid w:val="00CB499E"/>
    <w:rsid w:val="00CB4F8F"/>
    <w:rsid w:val="00CB5089"/>
    <w:rsid w:val="00CB63AE"/>
    <w:rsid w:val="00CB6A94"/>
    <w:rsid w:val="00CB6E78"/>
    <w:rsid w:val="00CC0391"/>
    <w:rsid w:val="00CC09C4"/>
    <w:rsid w:val="00CC0A5B"/>
    <w:rsid w:val="00CC0E50"/>
    <w:rsid w:val="00CC170D"/>
    <w:rsid w:val="00CC2004"/>
    <w:rsid w:val="00CC2847"/>
    <w:rsid w:val="00CC2D89"/>
    <w:rsid w:val="00CC3044"/>
    <w:rsid w:val="00CC32FC"/>
    <w:rsid w:val="00CC334D"/>
    <w:rsid w:val="00CC3799"/>
    <w:rsid w:val="00CC3944"/>
    <w:rsid w:val="00CC3B83"/>
    <w:rsid w:val="00CC4A45"/>
    <w:rsid w:val="00CC4DA2"/>
    <w:rsid w:val="00CC5F71"/>
    <w:rsid w:val="00CC601B"/>
    <w:rsid w:val="00CC60FF"/>
    <w:rsid w:val="00CC68D4"/>
    <w:rsid w:val="00CC78F3"/>
    <w:rsid w:val="00CC7BA0"/>
    <w:rsid w:val="00CC7F81"/>
    <w:rsid w:val="00CD0D7B"/>
    <w:rsid w:val="00CD1040"/>
    <w:rsid w:val="00CD26F2"/>
    <w:rsid w:val="00CD2D9A"/>
    <w:rsid w:val="00CD3802"/>
    <w:rsid w:val="00CD39D5"/>
    <w:rsid w:val="00CD3E4B"/>
    <w:rsid w:val="00CD3F40"/>
    <w:rsid w:val="00CD4201"/>
    <w:rsid w:val="00CD48AD"/>
    <w:rsid w:val="00CD4954"/>
    <w:rsid w:val="00CD5386"/>
    <w:rsid w:val="00CD56D5"/>
    <w:rsid w:val="00CD5EBE"/>
    <w:rsid w:val="00CD6371"/>
    <w:rsid w:val="00CD6555"/>
    <w:rsid w:val="00CD6695"/>
    <w:rsid w:val="00CD671B"/>
    <w:rsid w:val="00CD69BD"/>
    <w:rsid w:val="00CD69D1"/>
    <w:rsid w:val="00CD7573"/>
    <w:rsid w:val="00CD76B4"/>
    <w:rsid w:val="00CE055D"/>
    <w:rsid w:val="00CE0734"/>
    <w:rsid w:val="00CE144A"/>
    <w:rsid w:val="00CE1907"/>
    <w:rsid w:val="00CE1E53"/>
    <w:rsid w:val="00CE2796"/>
    <w:rsid w:val="00CE327D"/>
    <w:rsid w:val="00CE3649"/>
    <w:rsid w:val="00CE37D6"/>
    <w:rsid w:val="00CE4165"/>
    <w:rsid w:val="00CE4285"/>
    <w:rsid w:val="00CE45E1"/>
    <w:rsid w:val="00CE462B"/>
    <w:rsid w:val="00CE4ED0"/>
    <w:rsid w:val="00CE4FBD"/>
    <w:rsid w:val="00CE6211"/>
    <w:rsid w:val="00CE68C1"/>
    <w:rsid w:val="00CE6EBB"/>
    <w:rsid w:val="00CE70B6"/>
    <w:rsid w:val="00CE7AF0"/>
    <w:rsid w:val="00CE7CDA"/>
    <w:rsid w:val="00CF0068"/>
    <w:rsid w:val="00CF028C"/>
    <w:rsid w:val="00CF05D1"/>
    <w:rsid w:val="00CF077D"/>
    <w:rsid w:val="00CF10F1"/>
    <w:rsid w:val="00CF14FD"/>
    <w:rsid w:val="00CF15CE"/>
    <w:rsid w:val="00CF19BD"/>
    <w:rsid w:val="00CF19D7"/>
    <w:rsid w:val="00CF27AB"/>
    <w:rsid w:val="00CF43B3"/>
    <w:rsid w:val="00CF4894"/>
    <w:rsid w:val="00CF5913"/>
    <w:rsid w:val="00CF5C33"/>
    <w:rsid w:val="00CF60D3"/>
    <w:rsid w:val="00CF6965"/>
    <w:rsid w:val="00CF69BA"/>
    <w:rsid w:val="00CF6A8D"/>
    <w:rsid w:val="00CF6CB6"/>
    <w:rsid w:val="00CF71F6"/>
    <w:rsid w:val="00CF74F3"/>
    <w:rsid w:val="00CF7B16"/>
    <w:rsid w:val="00CF7F54"/>
    <w:rsid w:val="00D00013"/>
    <w:rsid w:val="00D0076E"/>
    <w:rsid w:val="00D010AE"/>
    <w:rsid w:val="00D01E12"/>
    <w:rsid w:val="00D01FCA"/>
    <w:rsid w:val="00D01FF6"/>
    <w:rsid w:val="00D020EC"/>
    <w:rsid w:val="00D03266"/>
    <w:rsid w:val="00D03F8C"/>
    <w:rsid w:val="00D0412F"/>
    <w:rsid w:val="00D045E8"/>
    <w:rsid w:val="00D04941"/>
    <w:rsid w:val="00D04AD0"/>
    <w:rsid w:val="00D04BAF"/>
    <w:rsid w:val="00D04EDE"/>
    <w:rsid w:val="00D054DC"/>
    <w:rsid w:val="00D05668"/>
    <w:rsid w:val="00D064FA"/>
    <w:rsid w:val="00D06A06"/>
    <w:rsid w:val="00D07F3C"/>
    <w:rsid w:val="00D1058E"/>
    <w:rsid w:val="00D10E52"/>
    <w:rsid w:val="00D11501"/>
    <w:rsid w:val="00D11A00"/>
    <w:rsid w:val="00D12692"/>
    <w:rsid w:val="00D127FC"/>
    <w:rsid w:val="00D12E8F"/>
    <w:rsid w:val="00D13659"/>
    <w:rsid w:val="00D13B6A"/>
    <w:rsid w:val="00D13EB4"/>
    <w:rsid w:val="00D1444E"/>
    <w:rsid w:val="00D14732"/>
    <w:rsid w:val="00D1503E"/>
    <w:rsid w:val="00D15570"/>
    <w:rsid w:val="00D15CD8"/>
    <w:rsid w:val="00D15E87"/>
    <w:rsid w:val="00D16006"/>
    <w:rsid w:val="00D1626F"/>
    <w:rsid w:val="00D1667A"/>
    <w:rsid w:val="00D1748F"/>
    <w:rsid w:val="00D176C2"/>
    <w:rsid w:val="00D17DE2"/>
    <w:rsid w:val="00D17E4C"/>
    <w:rsid w:val="00D20A1C"/>
    <w:rsid w:val="00D21853"/>
    <w:rsid w:val="00D218BD"/>
    <w:rsid w:val="00D224A1"/>
    <w:rsid w:val="00D22B8C"/>
    <w:rsid w:val="00D22CBF"/>
    <w:rsid w:val="00D22E0C"/>
    <w:rsid w:val="00D230A1"/>
    <w:rsid w:val="00D23E9C"/>
    <w:rsid w:val="00D23F0D"/>
    <w:rsid w:val="00D24485"/>
    <w:rsid w:val="00D24E3D"/>
    <w:rsid w:val="00D24E90"/>
    <w:rsid w:val="00D252D9"/>
    <w:rsid w:val="00D257BA"/>
    <w:rsid w:val="00D26015"/>
    <w:rsid w:val="00D2636F"/>
    <w:rsid w:val="00D26376"/>
    <w:rsid w:val="00D268F4"/>
    <w:rsid w:val="00D26B07"/>
    <w:rsid w:val="00D26B6C"/>
    <w:rsid w:val="00D278C1"/>
    <w:rsid w:val="00D27DFB"/>
    <w:rsid w:val="00D27F39"/>
    <w:rsid w:val="00D30EA4"/>
    <w:rsid w:val="00D3125B"/>
    <w:rsid w:val="00D31286"/>
    <w:rsid w:val="00D31482"/>
    <w:rsid w:val="00D3241A"/>
    <w:rsid w:val="00D32720"/>
    <w:rsid w:val="00D32884"/>
    <w:rsid w:val="00D32E93"/>
    <w:rsid w:val="00D3315C"/>
    <w:rsid w:val="00D33245"/>
    <w:rsid w:val="00D33B46"/>
    <w:rsid w:val="00D3487E"/>
    <w:rsid w:val="00D3551D"/>
    <w:rsid w:val="00D3626D"/>
    <w:rsid w:val="00D369AA"/>
    <w:rsid w:val="00D36A3D"/>
    <w:rsid w:val="00D36FB1"/>
    <w:rsid w:val="00D37CF4"/>
    <w:rsid w:val="00D417F6"/>
    <w:rsid w:val="00D4282B"/>
    <w:rsid w:val="00D42B0B"/>
    <w:rsid w:val="00D42D4B"/>
    <w:rsid w:val="00D42E8D"/>
    <w:rsid w:val="00D438EC"/>
    <w:rsid w:val="00D43A5C"/>
    <w:rsid w:val="00D43F50"/>
    <w:rsid w:val="00D43F9E"/>
    <w:rsid w:val="00D44156"/>
    <w:rsid w:val="00D44E4F"/>
    <w:rsid w:val="00D450BE"/>
    <w:rsid w:val="00D45805"/>
    <w:rsid w:val="00D45A26"/>
    <w:rsid w:val="00D45CBB"/>
    <w:rsid w:val="00D46182"/>
    <w:rsid w:val="00D46495"/>
    <w:rsid w:val="00D46E6C"/>
    <w:rsid w:val="00D47E4B"/>
    <w:rsid w:val="00D502A4"/>
    <w:rsid w:val="00D5059D"/>
    <w:rsid w:val="00D50DA7"/>
    <w:rsid w:val="00D513CE"/>
    <w:rsid w:val="00D51C91"/>
    <w:rsid w:val="00D534C8"/>
    <w:rsid w:val="00D53F5F"/>
    <w:rsid w:val="00D545A3"/>
    <w:rsid w:val="00D548F5"/>
    <w:rsid w:val="00D5524C"/>
    <w:rsid w:val="00D552BB"/>
    <w:rsid w:val="00D558B1"/>
    <w:rsid w:val="00D55AA1"/>
    <w:rsid w:val="00D55C2C"/>
    <w:rsid w:val="00D55FF7"/>
    <w:rsid w:val="00D560D8"/>
    <w:rsid w:val="00D5616C"/>
    <w:rsid w:val="00D56494"/>
    <w:rsid w:val="00D56B37"/>
    <w:rsid w:val="00D56E12"/>
    <w:rsid w:val="00D570F3"/>
    <w:rsid w:val="00D57460"/>
    <w:rsid w:val="00D6027A"/>
    <w:rsid w:val="00D608C8"/>
    <w:rsid w:val="00D6095D"/>
    <w:rsid w:val="00D60E51"/>
    <w:rsid w:val="00D610E1"/>
    <w:rsid w:val="00D61143"/>
    <w:rsid w:val="00D61692"/>
    <w:rsid w:val="00D617FD"/>
    <w:rsid w:val="00D61EF8"/>
    <w:rsid w:val="00D62399"/>
    <w:rsid w:val="00D6316E"/>
    <w:rsid w:val="00D63213"/>
    <w:rsid w:val="00D633A2"/>
    <w:rsid w:val="00D6341C"/>
    <w:rsid w:val="00D6559C"/>
    <w:rsid w:val="00D665F7"/>
    <w:rsid w:val="00D669D5"/>
    <w:rsid w:val="00D66D99"/>
    <w:rsid w:val="00D66EF6"/>
    <w:rsid w:val="00D67573"/>
    <w:rsid w:val="00D67D20"/>
    <w:rsid w:val="00D7004C"/>
    <w:rsid w:val="00D7028F"/>
    <w:rsid w:val="00D70A2A"/>
    <w:rsid w:val="00D70E63"/>
    <w:rsid w:val="00D71340"/>
    <w:rsid w:val="00D71788"/>
    <w:rsid w:val="00D71AEB"/>
    <w:rsid w:val="00D72E74"/>
    <w:rsid w:val="00D73128"/>
    <w:rsid w:val="00D73A56"/>
    <w:rsid w:val="00D73FF5"/>
    <w:rsid w:val="00D744B7"/>
    <w:rsid w:val="00D74C1E"/>
    <w:rsid w:val="00D74E98"/>
    <w:rsid w:val="00D7538B"/>
    <w:rsid w:val="00D7671C"/>
    <w:rsid w:val="00D7673B"/>
    <w:rsid w:val="00D767AE"/>
    <w:rsid w:val="00D767CC"/>
    <w:rsid w:val="00D76B51"/>
    <w:rsid w:val="00D76F72"/>
    <w:rsid w:val="00D7717F"/>
    <w:rsid w:val="00D77347"/>
    <w:rsid w:val="00D801FB"/>
    <w:rsid w:val="00D80464"/>
    <w:rsid w:val="00D8048C"/>
    <w:rsid w:val="00D80523"/>
    <w:rsid w:val="00D80659"/>
    <w:rsid w:val="00D80BED"/>
    <w:rsid w:val="00D80ED7"/>
    <w:rsid w:val="00D80FBE"/>
    <w:rsid w:val="00D80FF8"/>
    <w:rsid w:val="00D81522"/>
    <w:rsid w:val="00D818B9"/>
    <w:rsid w:val="00D81B6B"/>
    <w:rsid w:val="00D81D4E"/>
    <w:rsid w:val="00D81FCC"/>
    <w:rsid w:val="00D83972"/>
    <w:rsid w:val="00D83BCC"/>
    <w:rsid w:val="00D855B8"/>
    <w:rsid w:val="00D863AD"/>
    <w:rsid w:val="00D86570"/>
    <w:rsid w:val="00D86606"/>
    <w:rsid w:val="00D869CF"/>
    <w:rsid w:val="00D871D3"/>
    <w:rsid w:val="00D875BF"/>
    <w:rsid w:val="00D906E4"/>
    <w:rsid w:val="00D91882"/>
    <w:rsid w:val="00D91C88"/>
    <w:rsid w:val="00D91FC3"/>
    <w:rsid w:val="00D92122"/>
    <w:rsid w:val="00D921FA"/>
    <w:rsid w:val="00D92796"/>
    <w:rsid w:val="00D93EF3"/>
    <w:rsid w:val="00D94299"/>
    <w:rsid w:val="00D95144"/>
    <w:rsid w:val="00D95E94"/>
    <w:rsid w:val="00D9613E"/>
    <w:rsid w:val="00D9649B"/>
    <w:rsid w:val="00D96B21"/>
    <w:rsid w:val="00D96B33"/>
    <w:rsid w:val="00D96CB9"/>
    <w:rsid w:val="00D9748C"/>
    <w:rsid w:val="00D97956"/>
    <w:rsid w:val="00D97D3F"/>
    <w:rsid w:val="00D97F46"/>
    <w:rsid w:val="00DA0C83"/>
    <w:rsid w:val="00DA1418"/>
    <w:rsid w:val="00DA14D6"/>
    <w:rsid w:val="00DA241F"/>
    <w:rsid w:val="00DA2B55"/>
    <w:rsid w:val="00DA2F58"/>
    <w:rsid w:val="00DA31F4"/>
    <w:rsid w:val="00DA396B"/>
    <w:rsid w:val="00DA3E88"/>
    <w:rsid w:val="00DA3F5F"/>
    <w:rsid w:val="00DA41C9"/>
    <w:rsid w:val="00DA448A"/>
    <w:rsid w:val="00DA54E9"/>
    <w:rsid w:val="00DA568F"/>
    <w:rsid w:val="00DA5A2C"/>
    <w:rsid w:val="00DA62C1"/>
    <w:rsid w:val="00DA6E97"/>
    <w:rsid w:val="00DA70F3"/>
    <w:rsid w:val="00DA7D53"/>
    <w:rsid w:val="00DB04B0"/>
    <w:rsid w:val="00DB06A6"/>
    <w:rsid w:val="00DB1279"/>
    <w:rsid w:val="00DB14B4"/>
    <w:rsid w:val="00DB1C79"/>
    <w:rsid w:val="00DB2096"/>
    <w:rsid w:val="00DB29F3"/>
    <w:rsid w:val="00DB2BB8"/>
    <w:rsid w:val="00DB2BC7"/>
    <w:rsid w:val="00DB2DC7"/>
    <w:rsid w:val="00DB34FA"/>
    <w:rsid w:val="00DB3585"/>
    <w:rsid w:val="00DB3873"/>
    <w:rsid w:val="00DB429D"/>
    <w:rsid w:val="00DB46E2"/>
    <w:rsid w:val="00DB4E7A"/>
    <w:rsid w:val="00DB5C46"/>
    <w:rsid w:val="00DB6130"/>
    <w:rsid w:val="00DB655E"/>
    <w:rsid w:val="00DB69CC"/>
    <w:rsid w:val="00DB7152"/>
    <w:rsid w:val="00DB7525"/>
    <w:rsid w:val="00DB7886"/>
    <w:rsid w:val="00DC01EB"/>
    <w:rsid w:val="00DC06D8"/>
    <w:rsid w:val="00DC0793"/>
    <w:rsid w:val="00DC097D"/>
    <w:rsid w:val="00DC0B27"/>
    <w:rsid w:val="00DC0CC9"/>
    <w:rsid w:val="00DC0F24"/>
    <w:rsid w:val="00DC16B9"/>
    <w:rsid w:val="00DC19C5"/>
    <w:rsid w:val="00DC1CBC"/>
    <w:rsid w:val="00DC28C8"/>
    <w:rsid w:val="00DC2C40"/>
    <w:rsid w:val="00DC3168"/>
    <w:rsid w:val="00DC3281"/>
    <w:rsid w:val="00DC60CB"/>
    <w:rsid w:val="00DC68A5"/>
    <w:rsid w:val="00DC6F04"/>
    <w:rsid w:val="00DC7003"/>
    <w:rsid w:val="00DC7C85"/>
    <w:rsid w:val="00DC7DFB"/>
    <w:rsid w:val="00DD1683"/>
    <w:rsid w:val="00DD1A1D"/>
    <w:rsid w:val="00DD1EB4"/>
    <w:rsid w:val="00DD23E1"/>
    <w:rsid w:val="00DD2790"/>
    <w:rsid w:val="00DD39D7"/>
    <w:rsid w:val="00DD4A23"/>
    <w:rsid w:val="00DD5955"/>
    <w:rsid w:val="00DD5E15"/>
    <w:rsid w:val="00DD60A7"/>
    <w:rsid w:val="00DD6292"/>
    <w:rsid w:val="00DD6447"/>
    <w:rsid w:val="00DD6C84"/>
    <w:rsid w:val="00DD734B"/>
    <w:rsid w:val="00DD7629"/>
    <w:rsid w:val="00DE05AA"/>
    <w:rsid w:val="00DE07BA"/>
    <w:rsid w:val="00DE07F4"/>
    <w:rsid w:val="00DE0878"/>
    <w:rsid w:val="00DE151B"/>
    <w:rsid w:val="00DE27AC"/>
    <w:rsid w:val="00DE2C85"/>
    <w:rsid w:val="00DE3287"/>
    <w:rsid w:val="00DE423A"/>
    <w:rsid w:val="00DE4331"/>
    <w:rsid w:val="00DE53AD"/>
    <w:rsid w:val="00DE5421"/>
    <w:rsid w:val="00DE5AE9"/>
    <w:rsid w:val="00DE629B"/>
    <w:rsid w:val="00DE6C61"/>
    <w:rsid w:val="00DE73A7"/>
    <w:rsid w:val="00DE74D0"/>
    <w:rsid w:val="00DF195B"/>
    <w:rsid w:val="00DF1B7E"/>
    <w:rsid w:val="00DF239E"/>
    <w:rsid w:val="00DF2472"/>
    <w:rsid w:val="00DF2C5C"/>
    <w:rsid w:val="00DF2F12"/>
    <w:rsid w:val="00DF3BEB"/>
    <w:rsid w:val="00DF3FA1"/>
    <w:rsid w:val="00DF3FBD"/>
    <w:rsid w:val="00DF468D"/>
    <w:rsid w:val="00DF573C"/>
    <w:rsid w:val="00DF5E52"/>
    <w:rsid w:val="00DF668E"/>
    <w:rsid w:val="00DF6BC7"/>
    <w:rsid w:val="00DF7302"/>
    <w:rsid w:val="00DF7456"/>
    <w:rsid w:val="00DF77A4"/>
    <w:rsid w:val="00E0071E"/>
    <w:rsid w:val="00E00ABF"/>
    <w:rsid w:val="00E00C0F"/>
    <w:rsid w:val="00E00C2C"/>
    <w:rsid w:val="00E0145C"/>
    <w:rsid w:val="00E01A23"/>
    <w:rsid w:val="00E0219F"/>
    <w:rsid w:val="00E0314D"/>
    <w:rsid w:val="00E03944"/>
    <w:rsid w:val="00E0399B"/>
    <w:rsid w:val="00E03DE4"/>
    <w:rsid w:val="00E04490"/>
    <w:rsid w:val="00E04E88"/>
    <w:rsid w:val="00E07C8F"/>
    <w:rsid w:val="00E07CC6"/>
    <w:rsid w:val="00E100D7"/>
    <w:rsid w:val="00E10C93"/>
    <w:rsid w:val="00E10E48"/>
    <w:rsid w:val="00E11080"/>
    <w:rsid w:val="00E11E41"/>
    <w:rsid w:val="00E11F3F"/>
    <w:rsid w:val="00E1286B"/>
    <w:rsid w:val="00E128B6"/>
    <w:rsid w:val="00E136C8"/>
    <w:rsid w:val="00E13785"/>
    <w:rsid w:val="00E1384C"/>
    <w:rsid w:val="00E140E5"/>
    <w:rsid w:val="00E14824"/>
    <w:rsid w:val="00E14B20"/>
    <w:rsid w:val="00E14C41"/>
    <w:rsid w:val="00E163A0"/>
    <w:rsid w:val="00E1652F"/>
    <w:rsid w:val="00E16A25"/>
    <w:rsid w:val="00E1769F"/>
    <w:rsid w:val="00E17B59"/>
    <w:rsid w:val="00E17B64"/>
    <w:rsid w:val="00E207D6"/>
    <w:rsid w:val="00E20AB0"/>
    <w:rsid w:val="00E20E71"/>
    <w:rsid w:val="00E21019"/>
    <w:rsid w:val="00E21330"/>
    <w:rsid w:val="00E2295F"/>
    <w:rsid w:val="00E22B4D"/>
    <w:rsid w:val="00E24A0D"/>
    <w:rsid w:val="00E24E0E"/>
    <w:rsid w:val="00E24F9F"/>
    <w:rsid w:val="00E251A0"/>
    <w:rsid w:val="00E252B4"/>
    <w:rsid w:val="00E257B2"/>
    <w:rsid w:val="00E25FA7"/>
    <w:rsid w:val="00E26734"/>
    <w:rsid w:val="00E267A0"/>
    <w:rsid w:val="00E2685C"/>
    <w:rsid w:val="00E26ED2"/>
    <w:rsid w:val="00E2720D"/>
    <w:rsid w:val="00E27751"/>
    <w:rsid w:val="00E27A6A"/>
    <w:rsid w:val="00E27BC1"/>
    <w:rsid w:val="00E307D6"/>
    <w:rsid w:val="00E30A3D"/>
    <w:rsid w:val="00E30D57"/>
    <w:rsid w:val="00E31CD1"/>
    <w:rsid w:val="00E322F6"/>
    <w:rsid w:val="00E32552"/>
    <w:rsid w:val="00E325F6"/>
    <w:rsid w:val="00E32BB9"/>
    <w:rsid w:val="00E33384"/>
    <w:rsid w:val="00E335DB"/>
    <w:rsid w:val="00E3410B"/>
    <w:rsid w:val="00E3483B"/>
    <w:rsid w:val="00E34DD0"/>
    <w:rsid w:val="00E357B9"/>
    <w:rsid w:val="00E35A49"/>
    <w:rsid w:val="00E3646D"/>
    <w:rsid w:val="00E36CDD"/>
    <w:rsid w:val="00E36DEA"/>
    <w:rsid w:val="00E37573"/>
    <w:rsid w:val="00E37864"/>
    <w:rsid w:val="00E37990"/>
    <w:rsid w:val="00E40087"/>
    <w:rsid w:val="00E40114"/>
    <w:rsid w:val="00E4066A"/>
    <w:rsid w:val="00E40754"/>
    <w:rsid w:val="00E41036"/>
    <w:rsid w:val="00E41A39"/>
    <w:rsid w:val="00E42DBC"/>
    <w:rsid w:val="00E43276"/>
    <w:rsid w:val="00E434AC"/>
    <w:rsid w:val="00E44FAF"/>
    <w:rsid w:val="00E4595B"/>
    <w:rsid w:val="00E459D6"/>
    <w:rsid w:val="00E47343"/>
    <w:rsid w:val="00E476C9"/>
    <w:rsid w:val="00E47801"/>
    <w:rsid w:val="00E50A30"/>
    <w:rsid w:val="00E50EB3"/>
    <w:rsid w:val="00E510D3"/>
    <w:rsid w:val="00E517AF"/>
    <w:rsid w:val="00E517F8"/>
    <w:rsid w:val="00E52737"/>
    <w:rsid w:val="00E5354C"/>
    <w:rsid w:val="00E53B8C"/>
    <w:rsid w:val="00E54334"/>
    <w:rsid w:val="00E54B23"/>
    <w:rsid w:val="00E550A2"/>
    <w:rsid w:val="00E55411"/>
    <w:rsid w:val="00E5572B"/>
    <w:rsid w:val="00E55965"/>
    <w:rsid w:val="00E55B1D"/>
    <w:rsid w:val="00E567B7"/>
    <w:rsid w:val="00E56C19"/>
    <w:rsid w:val="00E56FDE"/>
    <w:rsid w:val="00E57A47"/>
    <w:rsid w:val="00E61105"/>
    <w:rsid w:val="00E6135D"/>
    <w:rsid w:val="00E61AD6"/>
    <w:rsid w:val="00E6282B"/>
    <w:rsid w:val="00E62A2A"/>
    <w:rsid w:val="00E62BF4"/>
    <w:rsid w:val="00E63448"/>
    <w:rsid w:val="00E63598"/>
    <w:rsid w:val="00E6364C"/>
    <w:rsid w:val="00E63764"/>
    <w:rsid w:val="00E6376A"/>
    <w:rsid w:val="00E64216"/>
    <w:rsid w:val="00E646DB"/>
    <w:rsid w:val="00E647D7"/>
    <w:rsid w:val="00E656ED"/>
    <w:rsid w:val="00E6681C"/>
    <w:rsid w:val="00E66A47"/>
    <w:rsid w:val="00E66C35"/>
    <w:rsid w:val="00E67D09"/>
    <w:rsid w:val="00E67DD6"/>
    <w:rsid w:val="00E7042D"/>
    <w:rsid w:val="00E706EC"/>
    <w:rsid w:val="00E712B8"/>
    <w:rsid w:val="00E7262E"/>
    <w:rsid w:val="00E72901"/>
    <w:rsid w:val="00E7383E"/>
    <w:rsid w:val="00E73C04"/>
    <w:rsid w:val="00E742EA"/>
    <w:rsid w:val="00E7456F"/>
    <w:rsid w:val="00E74B7D"/>
    <w:rsid w:val="00E752FF"/>
    <w:rsid w:val="00E753CA"/>
    <w:rsid w:val="00E76536"/>
    <w:rsid w:val="00E7682D"/>
    <w:rsid w:val="00E76AA3"/>
    <w:rsid w:val="00E7725D"/>
    <w:rsid w:val="00E77411"/>
    <w:rsid w:val="00E77E25"/>
    <w:rsid w:val="00E77FC7"/>
    <w:rsid w:val="00E80109"/>
    <w:rsid w:val="00E801F9"/>
    <w:rsid w:val="00E807BC"/>
    <w:rsid w:val="00E80A0D"/>
    <w:rsid w:val="00E81335"/>
    <w:rsid w:val="00E8151A"/>
    <w:rsid w:val="00E821A3"/>
    <w:rsid w:val="00E838EB"/>
    <w:rsid w:val="00E83DD0"/>
    <w:rsid w:val="00E8431D"/>
    <w:rsid w:val="00E8440A"/>
    <w:rsid w:val="00E84DB4"/>
    <w:rsid w:val="00E86684"/>
    <w:rsid w:val="00E86B02"/>
    <w:rsid w:val="00E86E55"/>
    <w:rsid w:val="00E8742E"/>
    <w:rsid w:val="00E8766B"/>
    <w:rsid w:val="00E8776B"/>
    <w:rsid w:val="00E904B5"/>
    <w:rsid w:val="00E91495"/>
    <w:rsid w:val="00E916FD"/>
    <w:rsid w:val="00E91A90"/>
    <w:rsid w:val="00E9237F"/>
    <w:rsid w:val="00E92876"/>
    <w:rsid w:val="00E92FD1"/>
    <w:rsid w:val="00E93225"/>
    <w:rsid w:val="00E93B42"/>
    <w:rsid w:val="00E93DE6"/>
    <w:rsid w:val="00E93FDF"/>
    <w:rsid w:val="00E942F3"/>
    <w:rsid w:val="00E944CD"/>
    <w:rsid w:val="00E948E8"/>
    <w:rsid w:val="00E94C11"/>
    <w:rsid w:val="00E94F64"/>
    <w:rsid w:val="00E94F97"/>
    <w:rsid w:val="00E95741"/>
    <w:rsid w:val="00E961E0"/>
    <w:rsid w:val="00E96B8A"/>
    <w:rsid w:val="00E97309"/>
    <w:rsid w:val="00E976F7"/>
    <w:rsid w:val="00EA0431"/>
    <w:rsid w:val="00EA05DD"/>
    <w:rsid w:val="00EA1102"/>
    <w:rsid w:val="00EA1A15"/>
    <w:rsid w:val="00EA1CF3"/>
    <w:rsid w:val="00EA2761"/>
    <w:rsid w:val="00EA27A0"/>
    <w:rsid w:val="00EA2E58"/>
    <w:rsid w:val="00EA4140"/>
    <w:rsid w:val="00EA5339"/>
    <w:rsid w:val="00EA5606"/>
    <w:rsid w:val="00EA5911"/>
    <w:rsid w:val="00EA5BD8"/>
    <w:rsid w:val="00EA6AEB"/>
    <w:rsid w:val="00EA70F3"/>
    <w:rsid w:val="00EA7339"/>
    <w:rsid w:val="00EA7455"/>
    <w:rsid w:val="00EA749A"/>
    <w:rsid w:val="00EA76FD"/>
    <w:rsid w:val="00EA7881"/>
    <w:rsid w:val="00EA7D1A"/>
    <w:rsid w:val="00EA7F3D"/>
    <w:rsid w:val="00EB00DF"/>
    <w:rsid w:val="00EB0177"/>
    <w:rsid w:val="00EB0743"/>
    <w:rsid w:val="00EB14B0"/>
    <w:rsid w:val="00EB1599"/>
    <w:rsid w:val="00EB1E4F"/>
    <w:rsid w:val="00EB2138"/>
    <w:rsid w:val="00EB25F5"/>
    <w:rsid w:val="00EB2B39"/>
    <w:rsid w:val="00EB2D62"/>
    <w:rsid w:val="00EB32A3"/>
    <w:rsid w:val="00EB3512"/>
    <w:rsid w:val="00EB39F3"/>
    <w:rsid w:val="00EB3EA0"/>
    <w:rsid w:val="00EB429D"/>
    <w:rsid w:val="00EB43EB"/>
    <w:rsid w:val="00EB4463"/>
    <w:rsid w:val="00EB62C8"/>
    <w:rsid w:val="00EB6763"/>
    <w:rsid w:val="00EB6CFF"/>
    <w:rsid w:val="00EB6D61"/>
    <w:rsid w:val="00EB7C71"/>
    <w:rsid w:val="00EC0316"/>
    <w:rsid w:val="00EC03FE"/>
    <w:rsid w:val="00EC13E5"/>
    <w:rsid w:val="00EC1834"/>
    <w:rsid w:val="00EC19CE"/>
    <w:rsid w:val="00EC1C22"/>
    <w:rsid w:val="00EC24FB"/>
    <w:rsid w:val="00EC26EA"/>
    <w:rsid w:val="00EC2AD4"/>
    <w:rsid w:val="00EC36AB"/>
    <w:rsid w:val="00EC3A18"/>
    <w:rsid w:val="00EC3E08"/>
    <w:rsid w:val="00EC43B7"/>
    <w:rsid w:val="00EC4674"/>
    <w:rsid w:val="00EC5474"/>
    <w:rsid w:val="00EC72F9"/>
    <w:rsid w:val="00EC73C2"/>
    <w:rsid w:val="00EC7EFF"/>
    <w:rsid w:val="00ED080E"/>
    <w:rsid w:val="00ED087B"/>
    <w:rsid w:val="00ED08FA"/>
    <w:rsid w:val="00ED0EA0"/>
    <w:rsid w:val="00ED14F1"/>
    <w:rsid w:val="00ED1C4F"/>
    <w:rsid w:val="00ED2047"/>
    <w:rsid w:val="00ED267B"/>
    <w:rsid w:val="00ED289A"/>
    <w:rsid w:val="00ED3278"/>
    <w:rsid w:val="00ED3584"/>
    <w:rsid w:val="00ED3B6D"/>
    <w:rsid w:val="00ED3F45"/>
    <w:rsid w:val="00ED4051"/>
    <w:rsid w:val="00ED4146"/>
    <w:rsid w:val="00ED4578"/>
    <w:rsid w:val="00ED4E74"/>
    <w:rsid w:val="00ED4EAA"/>
    <w:rsid w:val="00ED64A0"/>
    <w:rsid w:val="00ED66F0"/>
    <w:rsid w:val="00ED671F"/>
    <w:rsid w:val="00ED6CB6"/>
    <w:rsid w:val="00ED725A"/>
    <w:rsid w:val="00EE02D2"/>
    <w:rsid w:val="00EE0580"/>
    <w:rsid w:val="00EE128A"/>
    <w:rsid w:val="00EE12ED"/>
    <w:rsid w:val="00EE14FD"/>
    <w:rsid w:val="00EE21AB"/>
    <w:rsid w:val="00EE2332"/>
    <w:rsid w:val="00EE2372"/>
    <w:rsid w:val="00EE31D3"/>
    <w:rsid w:val="00EE416C"/>
    <w:rsid w:val="00EE418F"/>
    <w:rsid w:val="00EE4784"/>
    <w:rsid w:val="00EE4844"/>
    <w:rsid w:val="00EE4DC0"/>
    <w:rsid w:val="00EE5448"/>
    <w:rsid w:val="00EE5452"/>
    <w:rsid w:val="00EE588B"/>
    <w:rsid w:val="00EE6907"/>
    <w:rsid w:val="00EE6F3F"/>
    <w:rsid w:val="00EE716C"/>
    <w:rsid w:val="00EE7719"/>
    <w:rsid w:val="00EF0381"/>
    <w:rsid w:val="00EF111D"/>
    <w:rsid w:val="00EF12E5"/>
    <w:rsid w:val="00EF2614"/>
    <w:rsid w:val="00EF29D3"/>
    <w:rsid w:val="00EF3160"/>
    <w:rsid w:val="00EF34B2"/>
    <w:rsid w:val="00EF3935"/>
    <w:rsid w:val="00EF42E8"/>
    <w:rsid w:val="00EF44FA"/>
    <w:rsid w:val="00EF4803"/>
    <w:rsid w:val="00EF498D"/>
    <w:rsid w:val="00EF4E00"/>
    <w:rsid w:val="00EF590E"/>
    <w:rsid w:val="00EF6CB7"/>
    <w:rsid w:val="00EF6D28"/>
    <w:rsid w:val="00EF74FF"/>
    <w:rsid w:val="00EF7ED2"/>
    <w:rsid w:val="00F00023"/>
    <w:rsid w:val="00F00123"/>
    <w:rsid w:val="00F006A4"/>
    <w:rsid w:val="00F01313"/>
    <w:rsid w:val="00F0151C"/>
    <w:rsid w:val="00F022EC"/>
    <w:rsid w:val="00F027DA"/>
    <w:rsid w:val="00F031A2"/>
    <w:rsid w:val="00F03271"/>
    <w:rsid w:val="00F03BC7"/>
    <w:rsid w:val="00F03F42"/>
    <w:rsid w:val="00F0444C"/>
    <w:rsid w:val="00F04AB2"/>
    <w:rsid w:val="00F05021"/>
    <w:rsid w:val="00F054B0"/>
    <w:rsid w:val="00F0596A"/>
    <w:rsid w:val="00F05A97"/>
    <w:rsid w:val="00F05BBA"/>
    <w:rsid w:val="00F0600C"/>
    <w:rsid w:val="00F067C0"/>
    <w:rsid w:val="00F0694C"/>
    <w:rsid w:val="00F06D18"/>
    <w:rsid w:val="00F06FE0"/>
    <w:rsid w:val="00F1016C"/>
    <w:rsid w:val="00F102BE"/>
    <w:rsid w:val="00F10442"/>
    <w:rsid w:val="00F106CD"/>
    <w:rsid w:val="00F107C2"/>
    <w:rsid w:val="00F109C7"/>
    <w:rsid w:val="00F109D0"/>
    <w:rsid w:val="00F1256A"/>
    <w:rsid w:val="00F12844"/>
    <w:rsid w:val="00F12A76"/>
    <w:rsid w:val="00F1314E"/>
    <w:rsid w:val="00F1347F"/>
    <w:rsid w:val="00F138C6"/>
    <w:rsid w:val="00F138FA"/>
    <w:rsid w:val="00F14279"/>
    <w:rsid w:val="00F143F9"/>
    <w:rsid w:val="00F14E76"/>
    <w:rsid w:val="00F16A51"/>
    <w:rsid w:val="00F16DFB"/>
    <w:rsid w:val="00F17305"/>
    <w:rsid w:val="00F17662"/>
    <w:rsid w:val="00F17A4C"/>
    <w:rsid w:val="00F17F27"/>
    <w:rsid w:val="00F20B26"/>
    <w:rsid w:val="00F213A7"/>
    <w:rsid w:val="00F214CC"/>
    <w:rsid w:val="00F225CA"/>
    <w:rsid w:val="00F22A87"/>
    <w:rsid w:val="00F23732"/>
    <w:rsid w:val="00F23A83"/>
    <w:rsid w:val="00F23B0B"/>
    <w:rsid w:val="00F23B26"/>
    <w:rsid w:val="00F2473E"/>
    <w:rsid w:val="00F24A56"/>
    <w:rsid w:val="00F24C99"/>
    <w:rsid w:val="00F261F1"/>
    <w:rsid w:val="00F2638E"/>
    <w:rsid w:val="00F273A4"/>
    <w:rsid w:val="00F27637"/>
    <w:rsid w:val="00F27699"/>
    <w:rsid w:val="00F27774"/>
    <w:rsid w:val="00F27871"/>
    <w:rsid w:val="00F3087B"/>
    <w:rsid w:val="00F30B26"/>
    <w:rsid w:val="00F316B2"/>
    <w:rsid w:val="00F31919"/>
    <w:rsid w:val="00F321B8"/>
    <w:rsid w:val="00F324D1"/>
    <w:rsid w:val="00F326EA"/>
    <w:rsid w:val="00F328DF"/>
    <w:rsid w:val="00F32D03"/>
    <w:rsid w:val="00F32D07"/>
    <w:rsid w:val="00F33C5E"/>
    <w:rsid w:val="00F341BB"/>
    <w:rsid w:val="00F342B2"/>
    <w:rsid w:val="00F34AB0"/>
    <w:rsid w:val="00F35CF4"/>
    <w:rsid w:val="00F36E7C"/>
    <w:rsid w:val="00F37F73"/>
    <w:rsid w:val="00F404CA"/>
    <w:rsid w:val="00F40697"/>
    <w:rsid w:val="00F408A8"/>
    <w:rsid w:val="00F40A7C"/>
    <w:rsid w:val="00F412B3"/>
    <w:rsid w:val="00F412D6"/>
    <w:rsid w:val="00F41785"/>
    <w:rsid w:val="00F419C9"/>
    <w:rsid w:val="00F41E63"/>
    <w:rsid w:val="00F422F5"/>
    <w:rsid w:val="00F42D99"/>
    <w:rsid w:val="00F43447"/>
    <w:rsid w:val="00F4384E"/>
    <w:rsid w:val="00F43896"/>
    <w:rsid w:val="00F43EF2"/>
    <w:rsid w:val="00F441F3"/>
    <w:rsid w:val="00F446A2"/>
    <w:rsid w:val="00F4573A"/>
    <w:rsid w:val="00F4672B"/>
    <w:rsid w:val="00F46C33"/>
    <w:rsid w:val="00F46E93"/>
    <w:rsid w:val="00F473DF"/>
    <w:rsid w:val="00F47EC9"/>
    <w:rsid w:val="00F47F25"/>
    <w:rsid w:val="00F50026"/>
    <w:rsid w:val="00F50D77"/>
    <w:rsid w:val="00F51416"/>
    <w:rsid w:val="00F51573"/>
    <w:rsid w:val="00F517F3"/>
    <w:rsid w:val="00F51EFD"/>
    <w:rsid w:val="00F51FC8"/>
    <w:rsid w:val="00F521D4"/>
    <w:rsid w:val="00F52309"/>
    <w:rsid w:val="00F527D8"/>
    <w:rsid w:val="00F52801"/>
    <w:rsid w:val="00F529AA"/>
    <w:rsid w:val="00F52C59"/>
    <w:rsid w:val="00F52DE4"/>
    <w:rsid w:val="00F53166"/>
    <w:rsid w:val="00F53B80"/>
    <w:rsid w:val="00F53FFE"/>
    <w:rsid w:val="00F54187"/>
    <w:rsid w:val="00F54B03"/>
    <w:rsid w:val="00F55915"/>
    <w:rsid w:val="00F55F0E"/>
    <w:rsid w:val="00F56B62"/>
    <w:rsid w:val="00F56CE6"/>
    <w:rsid w:val="00F56F3F"/>
    <w:rsid w:val="00F57014"/>
    <w:rsid w:val="00F60087"/>
    <w:rsid w:val="00F60226"/>
    <w:rsid w:val="00F60F9F"/>
    <w:rsid w:val="00F623BB"/>
    <w:rsid w:val="00F6248C"/>
    <w:rsid w:val="00F62F00"/>
    <w:rsid w:val="00F631EA"/>
    <w:rsid w:val="00F63696"/>
    <w:rsid w:val="00F639AA"/>
    <w:rsid w:val="00F63B0E"/>
    <w:rsid w:val="00F640AB"/>
    <w:rsid w:val="00F64744"/>
    <w:rsid w:val="00F65006"/>
    <w:rsid w:val="00F65251"/>
    <w:rsid w:val="00F65BE5"/>
    <w:rsid w:val="00F6640D"/>
    <w:rsid w:val="00F66A42"/>
    <w:rsid w:val="00F66BFD"/>
    <w:rsid w:val="00F66EA1"/>
    <w:rsid w:val="00F67151"/>
    <w:rsid w:val="00F671C8"/>
    <w:rsid w:val="00F67616"/>
    <w:rsid w:val="00F679D1"/>
    <w:rsid w:val="00F67BA5"/>
    <w:rsid w:val="00F7044E"/>
    <w:rsid w:val="00F711AB"/>
    <w:rsid w:val="00F7143A"/>
    <w:rsid w:val="00F71650"/>
    <w:rsid w:val="00F7246F"/>
    <w:rsid w:val="00F731FB"/>
    <w:rsid w:val="00F7380C"/>
    <w:rsid w:val="00F743FE"/>
    <w:rsid w:val="00F74B4A"/>
    <w:rsid w:val="00F757F0"/>
    <w:rsid w:val="00F760D9"/>
    <w:rsid w:val="00F768DF"/>
    <w:rsid w:val="00F76B0C"/>
    <w:rsid w:val="00F7732A"/>
    <w:rsid w:val="00F8103F"/>
    <w:rsid w:val="00F81145"/>
    <w:rsid w:val="00F811B0"/>
    <w:rsid w:val="00F81E95"/>
    <w:rsid w:val="00F82403"/>
    <w:rsid w:val="00F82A2F"/>
    <w:rsid w:val="00F82C72"/>
    <w:rsid w:val="00F82DA6"/>
    <w:rsid w:val="00F82E62"/>
    <w:rsid w:val="00F82FFA"/>
    <w:rsid w:val="00F8435E"/>
    <w:rsid w:val="00F846C1"/>
    <w:rsid w:val="00F8474E"/>
    <w:rsid w:val="00F84EFB"/>
    <w:rsid w:val="00F84F01"/>
    <w:rsid w:val="00F855D8"/>
    <w:rsid w:val="00F856EA"/>
    <w:rsid w:val="00F85834"/>
    <w:rsid w:val="00F85B21"/>
    <w:rsid w:val="00F86007"/>
    <w:rsid w:val="00F863E1"/>
    <w:rsid w:val="00F863FA"/>
    <w:rsid w:val="00F86518"/>
    <w:rsid w:val="00F86FAA"/>
    <w:rsid w:val="00F90070"/>
    <w:rsid w:val="00F910D0"/>
    <w:rsid w:val="00F9154B"/>
    <w:rsid w:val="00F91589"/>
    <w:rsid w:val="00F925A0"/>
    <w:rsid w:val="00F92E89"/>
    <w:rsid w:val="00F94450"/>
    <w:rsid w:val="00F94A36"/>
    <w:rsid w:val="00F952EB"/>
    <w:rsid w:val="00F9534E"/>
    <w:rsid w:val="00F9690D"/>
    <w:rsid w:val="00F96BAA"/>
    <w:rsid w:val="00F975BD"/>
    <w:rsid w:val="00F9764A"/>
    <w:rsid w:val="00F97D26"/>
    <w:rsid w:val="00F97D3D"/>
    <w:rsid w:val="00FA0728"/>
    <w:rsid w:val="00FA078C"/>
    <w:rsid w:val="00FA0D0D"/>
    <w:rsid w:val="00FA140E"/>
    <w:rsid w:val="00FA22AA"/>
    <w:rsid w:val="00FA23EF"/>
    <w:rsid w:val="00FA242E"/>
    <w:rsid w:val="00FA28C9"/>
    <w:rsid w:val="00FA2C4F"/>
    <w:rsid w:val="00FA2D21"/>
    <w:rsid w:val="00FA2FA0"/>
    <w:rsid w:val="00FA31C9"/>
    <w:rsid w:val="00FA4277"/>
    <w:rsid w:val="00FA4899"/>
    <w:rsid w:val="00FA49D1"/>
    <w:rsid w:val="00FA52AB"/>
    <w:rsid w:val="00FA61A9"/>
    <w:rsid w:val="00FA6513"/>
    <w:rsid w:val="00FA65AE"/>
    <w:rsid w:val="00FA742E"/>
    <w:rsid w:val="00FA7B2B"/>
    <w:rsid w:val="00FA7BA9"/>
    <w:rsid w:val="00FB02EC"/>
    <w:rsid w:val="00FB03AC"/>
    <w:rsid w:val="00FB169C"/>
    <w:rsid w:val="00FB1881"/>
    <w:rsid w:val="00FB1954"/>
    <w:rsid w:val="00FB1BDF"/>
    <w:rsid w:val="00FB224B"/>
    <w:rsid w:val="00FB258D"/>
    <w:rsid w:val="00FB266E"/>
    <w:rsid w:val="00FB28F2"/>
    <w:rsid w:val="00FB2ABD"/>
    <w:rsid w:val="00FB3030"/>
    <w:rsid w:val="00FB39F2"/>
    <w:rsid w:val="00FB3D60"/>
    <w:rsid w:val="00FB536F"/>
    <w:rsid w:val="00FB567D"/>
    <w:rsid w:val="00FB6499"/>
    <w:rsid w:val="00FB7308"/>
    <w:rsid w:val="00FB73CD"/>
    <w:rsid w:val="00FB7596"/>
    <w:rsid w:val="00FB7D31"/>
    <w:rsid w:val="00FB7FE2"/>
    <w:rsid w:val="00FC09ED"/>
    <w:rsid w:val="00FC0A1D"/>
    <w:rsid w:val="00FC0A6A"/>
    <w:rsid w:val="00FC1AED"/>
    <w:rsid w:val="00FC26DC"/>
    <w:rsid w:val="00FC291E"/>
    <w:rsid w:val="00FC2BA0"/>
    <w:rsid w:val="00FC2EE8"/>
    <w:rsid w:val="00FC3264"/>
    <w:rsid w:val="00FC340B"/>
    <w:rsid w:val="00FC3839"/>
    <w:rsid w:val="00FC3AD6"/>
    <w:rsid w:val="00FC4089"/>
    <w:rsid w:val="00FC4684"/>
    <w:rsid w:val="00FC493D"/>
    <w:rsid w:val="00FC4B6A"/>
    <w:rsid w:val="00FC54F2"/>
    <w:rsid w:val="00FC573C"/>
    <w:rsid w:val="00FC57DD"/>
    <w:rsid w:val="00FC5B10"/>
    <w:rsid w:val="00FC5D74"/>
    <w:rsid w:val="00FC712B"/>
    <w:rsid w:val="00FC753B"/>
    <w:rsid w:val="00FC765D"/>
    <w:rsid w:val="00FC78D3"/>
    <w:rsid w:val="00FC7CDA"/>
    <w:rsid w:val="00FC7F97"/>
    <w:rsid w:val="00FD093F"/>
    <w:rsid w:val="00FD09BE"/>
    <w:rsid w:val="00FD0EC6"/>
    <w:rsid w:val="00FD12FB"/>
    <w:rsid w:val="00FD1452"/>
    <w:rsid w:val="00FD14C1"/>
    <w:rsid w:val="00FD163D"/>
    <w:rsid w:val="00FD1ACA"/>
    <w:rsid w:val="00FD209C"/>
    <w:rsid w:val="00FD253D"/>
    <w:rsid w:val="00FD2AFC"/>
    <w:rsid w:val="00FD3118"/>
    <w:rsid w:val="00FD31FA"/>
    <w:rsid w:val="00FD331A"/>
    <w:rsid w:val="00FD3653"/>
    <w:rsid w:val="00FD3992"/>
    <w:rsid w:val="00FD3ACD"/>
    <w:rsid w:val="00FD40AE"/>
    <w:rsid w:val="00FD48DA"/>
    <w:rsid w:val="00FD496D"/>
    <w:rsid w:val="00FD58DE"/>
    <w:rsid w:val="00FD5AA6"/>
    <w:rsid w:val="00FD6889"/>
    <w:rsid w:val="00FD6A65"/>
    <w:rsid w:val="00FD7095"/>
    <w:rsid w:val="00FD7187"/>
    <w:rsid w:val="00FD7716"/>
    <w:rsid w:val="00FD7780"/>
    <w:rsid w:val="00FD7DEA"/>
    <w:rsid w:val="00FE09E0"/>
    <w:rsid w:val="00FE0BDF"/>
    <w:rsid w:val="00FE0C05"/>
    <w:rsid w:val="00FE15B4"/>
    <w:rsid w:val="00FE176A"/>
    <w:rsid w:val="00FE17B0"/>
    <w:rsid w:val="00FE17F5"/>
    <w:rsid w:val="00FE1B10"/>
    <w:rsid w:val="00FE26A9"/>
    <w:rsid w:val="00FE26EA"/>
    <w:rsid w:val="00FE2D50"/>
    <w:rsid w:val="00FE30C2"/>
    <w:rsid w:val="00FE31A6"/>
    <w:rsid w:val="00FE3233"/>
    <w:rsid w:val="00FE3B0A"/>
    <w:rsid w:val="00FE3ECC"/>
    <w:rsid w:val="00FE4028"/>
    <w:rsid w:val="00FE47CC"/>
    <w:rsid w:val="00FE4C79"/>
    <w:rsid w:val="00FE4D78"/>
    <w:rsid w:val="00FE4DC9"/>
    <w:rsid w:val="00FE5172"/>
    <w:rsid w:val="00FE5830"/>
    <w:rsid w:val="00FE5BC5"/>
    <w:rsid w:val="00FE5CF1"/>
    <w:rsid w:val="00FE5ECD"/>
    <w:rsid w:val="00FE6E0F"/>
    <w:rsid w:val="00FE729A"/>
    <w:rsid w:val="00FE73E4"/>
    <w:rsid w:val="00FE7D89"/>
    <w:rsid w:val="00FE7F27"/>
    <w:rsid w:val="00FE7FA1"/>
    <w:rsid w:val="00FF00BB"/>
    <w:rsid w:val="00FF0109"/>
    <w:rsid w:val="00FF0249"/>
    <w:rsid w:val="00FF082D"/>
    <w:rsid w:val="00FF0841"/>
    <w:rsid w:val="00FF0A20"/>
    <w:rsid w:val="00FF109D"/>
    <w:rsid w:val="00FF120B"/>
    <w:rsid w:val="00FF1216"/>
    <w:rsid w:val="00FF1606"/>
    <w:rsid w:val="00FF189D"/>
    <w:rsid w:val="00FF1EAD"/>
    <w:rsid w:val="00FF27DF"/>
    <w:rsid w:val="00FF2814"/>
    <w:rsid w:val="00FF2B9A"/>
    <w:rsid w:val="00FF312B"/>
    <w:rsid w:val="00FF3337"/>
    <w:rsid w:val="00FF3572"/>
    <w:rsid w:val="00FF3D71"/>
    <w:rsid w:val="00FF49DE"/>
    <w:rsid w:val="00FF4F66"/>
    <w:rsid w:val="00FF5EF6"/>
    <w:rsid w:val="00FF65E0"/>
    <w:rsid w:val="00FF6CCF"/>
    <w:rsid w:val="00FF79F0"/>
    <w:rsid w:val="00FF7A8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59"/>
    <w:rPr>
      <w:rFonts w:ascii="Times New Roman" w:eastAsia="Times New Roman" w:hAnsi="Times New Roman"/>
      <w:sz w:val="24"/>
      <w:szCs w:val="24"/>
      <w:lang w:val="ro-RO" w:eastAsia="ro-R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075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242</TotalTime>
  <Pages>2</Pages>
  <Words>1020</Words>
  <Characters>5817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Meda.Petrus</dc:creator>
  <cp:keywords/>
  <dc:description/>
  <cp:lastModifiedBy>cboldea</cp:lastModifiedBy>
  <cp:revision>23</cp:revision>
  <cp:lastPrinted>2018-07-03T11:05:00Z</cp:lastPrinted>
  <dcterms:created xsi:type="dcterms:W3CDTF">2016-02-10T11:07:00Z</dcterms:created>
  <dcterms:modified xsi:type="dcterms:W3CDTF">2020-02-05T08:17:00Z</dcterms:modified>
</cp:coreProperties>
</file>