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Pr="00B97E0C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FA58BB" w:rsidRPr="00066D5A" w:rsidRDefault="00FA58BB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FA58BB" w:rsidRPr="0067108D" w:rsidRDefault="00FA58BB" w:rsidP="008350CC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675172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13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/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 cu data de începere a sejurului în perioada </w:t>
      </w:r>
      <w:r w:rsidR="00675172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15.09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-</w:t>
      </w:r>
      <w:r w:rsidR="00675172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18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.09</w:t>
      </w:r>
      <w:r w:rsidR="00F7442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2025.</w:t>
      </w:r>
    </w:p>
    <w:p w:rsidR="00FA58BB" w:rsidRPr="0067108D" w:rsidRDefault="00FA58BB" w:rsidP="008350CC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C34925" w:rsidRDefault="00FA58BB" w:rsidP="008350CC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675172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125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balnear, pentru unitățile de tratament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: </w:t>
      </w:r>
      <w:r w:rsidR="00422467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Amara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Buzia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Eforie Nord,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rata Monteoru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Herculane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Saturn,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Slanic Moldova, 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Felix, Ol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ti, Mangalia,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Techirghiol, Vatra Dornei, 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lim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ti, 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ciulata, Tu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nad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>, Neptun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Pr="0067108D" w:rsidRDefault="00FA58BB" w:rsidP="008350CC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Default="00FF352C" w:rsidP="008350CC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Din cele 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>125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ear primite de către CJP C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i, 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>109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au fost alocate automat, prin aplicația SPA, solicitanților în funcție de punctajul obținut.</w:t>
      </w:r>
    </w:p>
    <w:p w:rsidR="00F94297" w:rsidRDefault="00F94297" w:rsidP="008350CC">
      <w:pPr>
        <w:pStyle w:val="ListParagraph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2E2A84" w:rsidRDefault="00675172" w:rsidP="008350CC">
      <w:pPr>
        <w:pStyle w:val="ListParagraph"/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>Din cele 125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pentru tratament balnear primite de c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tre CJP C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i, 2 bilete s-au constituit rezerv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î</w:t>
      </w:r>
      <w:r w:rsidR="00F94297"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ncadr</w:t>
      </w:r>
      <w:r w:rsidR="008350CC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â</w:t>
      </w:r>
      <w:r w:rsidR="00F94297"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 xml:space="preserve">ndu-se </w:t>
      </w:r>
      <w:r w:rsidR="008350CC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î</w:t>
      </w:r>
      <w:r w:rsidR="00F94297"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n limita de 3% din totalul biletelor de tratament balnear repartizate, destinată cazurilor medicale grave, sociale deosebite sau situațiilor care necesită tratament balnear de urgență.</w:t>
      </w:r>
    </w:p>
    <w:p w:rsidR="002E2A84" w:rsidRPr="002E2A84" w:rsidRDefault="002E2A84" w:rsidP="008350CC">
      <w:pPr>
        <w:pStyle w:val="ListParagraph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2E2A84" w:rsidRDefault="002E2A84" w:rsidP="008350CC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</w:t>
      </w:r>
      <w:r w:rsidR="00FA58BB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bilet. </w:t>
      </w:r>
    </w:p>
    <w:p w:rsidR="00FA58BB" w:rsidRDefault="00FA58BB" w:rsidP="008350CC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8350CC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7318A9" w:rsidP="008350CC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8350CC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i.</w:t>
      </w:r>
    </w:p>
    <w:p w:rsidR="007318A9" w:rsidRDefault="007318A9" w:rsidP="008350CC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8350CC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8350CC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diagrama de alocare automată a biletelor de tratament balnear, realizată de aplicația informatică, nu poate fi modificată.</w:t>
      </w:r>
    </w:p>
    <w:p w:rsidR="00FA58BB" w:rsidRDefault="00FA58BB" w:rsidP="008350CC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8350CC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8D7080" w:rsidRDefault="00FA58BB" w:rsidP="008350CC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Situația locurilor disponibile pentru seria nr.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>13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/202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cu dată de intrare în perioada </w:t>
      </w:r>
      <w:r w:rsidR="00675172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15.09-18.09.</w:t>
      </w:r>
      <w:r w:rsidR="00675172"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</w:t>
      </w:r>
      <w:r w:rsidR="00675172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</w:t>
      </w:r>
      <w:r w:rsidRP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se prezintă astfel:</w:t>
      </w:r>
    </w:p>
    <w:p w:rsidR="00FB00D2" w:rsidRPr="0067108D" w:rsidRDefault="00FB00D2" w:rsidP="008350CC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8350CC">
      <w:pPr>
        <w:jc w:val="both"/>
        <w:rPr>
          <w:rFonts w:ascii="Trebuchet MS" w:hAnsi="Trebuchet MS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67108D" w:rsidTr="00675172">
        <w:tc>
          <w:tcPr>
            <w:tcW w:w="1131" w:type="dxa"/>
          </w:tcPr>
          <w:p w:rsidR="00FA58BB" w:rsidRPr="0067108D" w:rsidRDefault="00FA58BB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lastRenderedPageBreak/>
              <w:t>Nr.Crt.</w:t>
            </w:r>
          </w:p>
        </w:tc>
        <w:tc>
          <w:tcPr>
            <w:tcW w:w="3476" w:type="dxa"/>
          </w:tcPr>
          <w:p w:rsidR="00FA58BB" w:rsidRPr="0067108D" w:rsidRDefault="00FA58BB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67108D" w:rsidRDefault="00FA58BB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67108D" w:rsidTr="00675172">
        <w:trPr>
          <w:trHeight w:val="220"/>
        </w:trPr>
        <w:tc>
          <w:tcPr>
            <w:tcW w:w="1131" w:type="dxa"/>
          </w:tcPr>
          <w:p w:rsidR="00FA58BB" w:rsidRPr="0067108D" w:rsidRDefault="007318A9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F415D6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094FD4" w:rsidRPr="0067108D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8</w:t>
            </w:r>
          </w:p>
        </w:tc>
      </w:tr>
      <w:tr w:rsidR="00C34925" w:rsidRPr="0067108D" w:rsidTr="00675172">
        <w:trPr>
          <w:trHeight w:val="150"/>
        </w:trPr>
        <w:tc>
          <w:tcPr>
            <w:tcW w:w="1131" w:type="dxa"/>
          </w:tcPr>
          <w:p w:rsidR="00C34925" w:rsidRPr="0067108D" w:rsidRDefault="00CC04D9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76" w:type="dxa"/>
          </w:tcPr>
          <w:p w:rsidR="00C34925" w:rsidRPr="0067108D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BUZIA</w:t>
            </w:r>
            <w:r w:rsidR="008350CC">
              <w:rPr>
                <w:rFonts w:ascii="Trebuchet MS" w:hAnsi="Trebuchet MS"/>
                <w:b/>
                <w:bCs/>
                <w:sz w:val="28"/>
                <w:szCs w:val="28"/>
              </w:rPr>
              <w:t>Ș</w:t>
            </w:r>
          </w:p>
        </w:tc>
        <w:tc>
          <w:tcPr>
            <w:tcW w:w="2374" w:type="dxa"/>
          </w:tcPr>
          <w:p w:rsidR="00C34925" w:rsidRPr="0067108D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CC04D9" w:rsidRPr="0067108D" w:rsidTr="00675172">
        <w:trPr>
          <w:trHeight w:val="115"/>
        </w:trPr>
        <w:tc>
          <w:tcPr>
            <w:tcW w:w="1131" w:type="dxa"/>
          </w:tcPr>
          <w:p w:rsidR="00CC04D9" w:rsidRPr="0067108D" w:rsidRDefault="00CC04D9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76" w:type="dxa"/>
          </w:tcPr>
          <w:p w:rsidR="00CC04D9" w:rsidRDefault="00CC04D9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FELIX</w:t>
            </w:r>
          </w:p>
        </w:tc>
        <w:tc>
          <w:tcPr>
            <w:tcW w:w="2374" w:type="dxa"/>
          </w:tcPr>
          <w:p w:rsidR="00CC04D9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CC04D9" w:rsidRPr="0067108D" w:rsidTr="00675172">
        <w:trPr>
          <w:trHeight w:val="85"/>
        </w:trPr>
        <w:tc>
          <w:tcPr>
            <w:tcW w:w="1131" w:type="dxa"/>
          </w:tcPr>
          <w:p w:rsidR="00CC04D9" w:rsidRPr="0067108D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76" w:type="dxa"/>
          </w:tcPr>
          <w:p w:rsidR="00CC04D9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PUCIOASA</w:t>
            </w:r>
          </w:p>
        </w:tc>
        <w:tc>
          <w:tcPr>
            <w:tcW w:w="2374" w:type="dxa"/>
          </w:tcPr>
          <w:p w:rsidR="00CC04D9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675172" w:rsidRPr="0067108D" w:rsidTr="00675172">
        <w:trPr>
          <w:trHeight w:val="130"/>
        </w:trPr>
        <w:tc>
          <w:tcPr>
            <w:tcW w:w="1131" w:type="dxa"/>
          </w:tcPr>
          <w:p w:rsidR="00675172" w:rsidRPr="0067108D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76" w:type="dxa"/>
          </w:tcPr>
          <w:p w:rsidR="00675172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TU</w:t>
            </w:r>
            <w:r w:rsidR="008350CC">
              <w:rPr>
                <w:rFonts w:ascii="Trebuchet MS" w:hAnsi="Trebuchet MS"/>
                <w:b/>
                <w:bCs/>
                <w:sz w:val="28"/>
                <w:szCs w:val="28"/>
              </w:rPr>
              <w:t>Ș</w:t>
            </w:r>
            <w:r>
              <w:rPr>
                <w:rFonts w:ascii="Trebuchet MS" w:hAnsi="Trebuchet MS"/>
                <w:b/>
                <w:bCs/>
                <w:sz w:val="28"/>
                <w:szCs w:val="28"/>
              </w:rPr>
              <w:t>NAD</w:t>
            </w:r>
          </w:p>
        </w:tc>
        <w:tc>
          <w:tcPr>
            <w:tcW w:w="2374" w:type="dxa"/>
          </w:tcPr>
          <w:p w:rsidR="00675172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675172" w:rsidRPr="0067108D" w:rsidTr="00675172">
        <w:trPr>
          <w:trHeight w:val="180"/>
        </w:trPr>
        <w:tc>
          <w:tcPr>
            <w:tcW w:w="1131" w:type="dxa"/>
          </w:tcPr>
          <w:p w:rsidR="00675172" w:rsidRPr="0067108D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675172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374" w:type="dxa"/>
          </w:tcPr>
          <w:p w:rsidR="00675172" w:rsidRDefault="00675172" w:rsidP="008350CC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14</w:t>
            </w:r>
          </w:p>
        </w:tc>
      </w:tr>
    </w:tbl>
    <w:p w:rsidR="00FA58BB" w:rsidRPr="0067108D" w:rsidRDefault="00FF7D89" w:rsidP="008350CC">
      <w:pPr>
        <w:pStyle w:val="NoSpacing"/>
        <w:jc w:val="both"/>
        <w:rPr>
          <w:rStyle w:val="Strong"/>
          <w:rFonts w:ascii="Trebuchet MS" w:hAnsi="Trebuchet MS" w:cs="Arial"/>
          <w:sz w:val="28"/>
          <w:szCs w:val="28"/>
        </w:rPr>
      </w:pPr>
      <w:r>
        <w:rPr>
          <w:rStyle w:val="Strong"/>
          <w:rFonts w:ascii="Trebuchet MS" w:hAnsi="Trebuchet MS" w:cs="Arial"/>
          <w:sz w:val="28"/>
          <w:szCs w:val="28"/>
        </w:rPr>
        <w:br w:type="textWrapping" w:clear="all"/>
      </w:r>
    </w:p>
    <w:p w:rsidR="00FA58BB" w:rsidRPr="0067108D" w:rsidRDefault="00FA58BB" w:rsidP="008350CC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Aceste locuri se pot elibera persoanelor interesate, indiferent dacă au depus sau nu cerere.</w:t>
      </w:r>
    </w:p>
    <w:p w:rsidR="00E32459" w:rsidRPr="0067108D" w:rsidRDefault="00E32459" w:rsidP="008350CC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B5282D" w:rsidRDefault="00FA58BB" w:rsidP="008350CC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p w:rsidR="00B5282D" w:rsidRDefault="00B5282D" w:rsidP="008350CC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8350CC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Pr="00E32459" w:rsidRDefault="00B5282D" w:rsidP="00B5282D">
      <w:pPr>
        <w:jc w:val="both"/>
        <w:rPr>
          <w:rFonts w:ascii="Trebuchet MS" w:hAnsi="Trebuchet MS" w:cs="Arial"/>
          <w:b/>
          <w:shd w:val="clear" w:color="auto" w:fill="FFFFFF"/>
        </w:rPr>
      </w:pPr>
    </w:p>
    <w:sectPr w:rsidR="00B5282D" w:rsidRPr="00E32459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5B9" w:rsidRDefault="007F05B9">
      <w:r>
        <w:separator/>
      </w:r>
    </w:p>
  </w:endnote>
  <w:endnote w:type="continuationSeparator" w:id="0">
    <w:p w:rsidR="007F05B9" w:rsidRDefault="007F05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Pr="002F63AA" w:rsidRDefault="0033762D" w:rsidP="00D4147A">
    <w:pPr>
      <w:pStyle w:val="Footer"/>
      <w:rPr>
        <w:rFonts w:ascii="AvantGardEFNormal" w:hAnsi="AvantGardEFNormal"/>
        <w:sz w:val="14"/>
        <w:szCs w:val="14"/>
      </w:rPr>
    </w:pPr>
  </w:p>
  <w:p w:rsidR="0033762D" w:rsidRPr="00856B91" w:rsidRDefault="0033762D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5B9" w:rsidRDefault="007F05B9">
      <w:r>
        <w:separator/>
      </w:r>
    </w:p>
  </w:footnote>
  <w:footnote w:type="continuationSeparator" w:id="0">
    <w:p w:rsidR="007F05B9" w:rsidRDefault="007F05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Default="00591C94" w:rsidP="008F00D0">
    <w:pPr>
      <w:pStyle w:val="Header"/>
      <w:ind w:left="-900"/>
      <w:rPr>
        <w:noProof/>
        <w:color w:val="003399"/>
        <w:lang w:eastAsia="ro-RO"/>
      </w:rPr>
    </w:pPr>
    <w:r w:rsidRPr="00591C9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33762D" w:rsidRDefault="0033762D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33762D" w:rsidRPr="00DE4A43" w:rsidRDefault="0033762D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591C94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33762D" w:rsidRPr="00DE4A43" w:rsidRDefault="0033762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33762D" w:rsidRPr="00DE4A43" w:rsidRDefault="0033762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33762D" w:rsidRPr="002457EF" w:rsidRDefault="0033762D" w:rsidP="002457EF">
                <w:pPr>
                  <w:spacing w:line="276" w:lineRule="auto"/>
                  <w:ind w:left="993"/>
                  <w:jc w:val="center"/>
                </w:pPr>
              </w:p>
              <w:p w:rsidR="0033762D" w:rsidRDefault="0033762D" w:rsidP="002457EF"/>
            </w:txbxContent>
          </v:textbox>
        </v:shape>
      </w:pict>
    </w:r>
    <w:r w:rsidR="0033762D">
      <w:rPr>
        <w:noProof/>
        <w:lang w:eastAsia="ro-RO"/>
      </w:rPr>
      <w:tab/>
    </w:r>
  </w:p>
  <w:p w:rsidR="0033762D" w:rsidRDefault="0033762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33762D" w:rsidRDefault="0033762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33762D" w:rsidRDefault="0033762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33762D" w:rsidRPr="00280021" w:rsidRDefault="0033762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Default="0033762D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ro-RO" w:eastAsia="ro-RO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33762D" w:rsidRDefault="0033762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 xml:space="preserve">Casa </w:t>
    </w:r>
    <w:proofErr w:type="spellStart"/>
    <w:r>
      <w:rPr>
        <w:rFonts w:ascii="Trebuchet MS" w:hAnsi="Trebuchet MS"/>
        <w:b/>
        <w:sz w:val="22"/>
        <w:szCs w:val="22"/>
      </w:rPr>
      <w:t>Județeană</w:t>
    </w:r>
    <w:proofErr w:type="spellEnd"/>
    <w:r>
      <w:rPr>
        <w:rFonts w:ascii="Trebuchet MS" w:hAnsi="Trebuchet MS"/>
        <w:b/>
        <w:sz w:val="22"/>
        <w:szCs w:val="22"/>
      </w:rPr>
      <w:t xml:space="preserve"> de </w:t>
    </w:r>
    <w:proofErr w:type="spellStart"/>
    <w:r>
      <w:rPr>
        <w:rFonts w:ascii="Trebuchet MS" w:hAnsi="Trebuchet MS"/>
        <w:b/>
        <w:sz w:val="22"/>
        <w:szCs w:val="22"/>
      </w:rPr>
      <w:t>Pensii</w:t>
    </w:r>
    <w:proofErr w:type="spellEnd"/>
    <w:r>
      <w:rPr>
        <w:rFonts w:ascii="Trebuchet MS" w:hAnsi="Trebuchet MS"/>
        <w:b/>
        <w:sz w:val="22"/>
        <w:szCs w:val="22"/>
      </w:rPr>
      <w:t xml:space="preserve"> </w:t>
    </w:r>
    <w:proofErr w:type="spellStart"/>
    <w:r>
      <w:rPr>
        <w:rFonts w:ascii="Trebuchet MS" w:hAnsi="Trebuchet MS"/>
        <w:b/>
        <w:sz w:val="22"/>
        <w:szCs w:val="22"/>
      </w:rPr>
      <w:t>Calarasi</w:t>
    </w:r>
    <w:proofErr w:type="spellEnd"/>
  </w:p>
  <w:p w:rsidR="0033762D" w:rsidRPr="00FA3DE7" w:rsidRDefault="0033762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2DFA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47CD8"/>
    <w:rsid w:val="000641F6"/>
    <w:rsid w:val="00065166"/>
    <w:rsid w:val="00066D5A"/>
    <w:rsid w:val="000678F1"/>
    <w:rsid w:val="00082A42"/>
    <w:rsid w:val="00083FEF"/>
    <w:rsid w:val="000843C7"/>
    <w:rsid w:val="00094FD4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2055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A3006"/>
    <w:rsid w:val="001C6532"/>
    <w:rsid w:val="001D2958"/>
    <w:rsid w:val="001E0D92"/>
    <w:rsid w:val="001F2C22"/>
    <w:rsid w:val="00200175"/>
    <w:rsid w:val="0020700F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C3D70"/>
    <w:rsid w:val="002D6C20"/>
    <w:rsid w:val="002E2A84"/>
    <w:rsid w:val="002F63AA"/>
    <w:rsid w:val="00302A80"/>
    <w:rsid w:val="003047A0"/>
    <w:rsid w:val="0033762D"/>
    <w:rsid w:val="00342BD2"/>
    <w:rsid w:val="003647D4"/>
    <w:rsid w:val="00371EE7"/>
    <w:rsid w:val="00383F2B"/>
    <w:rsid w:val="003947C1"/>
    <w:rsid w:val="003A446D"/>
    <w:rsid w:val="003B769B"/>
    <w:rsid w:val="003C6972"/>
    <w:rsid w:val="003D6547"/>
    <w:rsid w:val="003D698D"/>
    <w:rsid w:val="003F2588"/>
    <w:rsid w:val="00400B11"/>
    <w:rsid w:val="00404073"/>
    <w:rsid w:val="004077C9"/>
    <w:rsid w:val="00412030"/>
    <w:rsid w:val="00417BCE"/>
    <w:rsid w:val="00422467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D5B8A"/>
    <w:rsid w:val="004D741E"/>
    <w:rsid w:val="004E17BE"/>
    <w:rsid w:val="004E519F"/>
    <w:rsid w:val="004F44E6"/>
    <w:rsid w:val="00502CC7"/>
    <w:rsid w:val="00507D61"/>
    <w:rsid w:val="005244E5"/>
    <w:rsid w:val="00530485"/>
    <w:rsid w:val="005507C9"/>
    <w:rsid w:val="0056071C"/>
    <w:rsid w:val="0057772C"/>
    <w:rsid w:val="0058621F"/>
    <w:rsid w:val="00587207"/>
    <w:rsid w:val="00591C94"/>
    <w:rsid w:val="00592048"/>
    <w:rsid w:val="0059318A"/>
    <w:rsid w:val="005A7D81"/>
    <w:rsid w:val="005C661D"/>
    <w:rsid w:val="005D3BF1"/>
    <w:rsid w:val="005D4FD7"/>
    <w:rsid w:val="005E4CE4"/>
    <w:rsid w:val="005F0DEA"/>
    <w:rsid w:val="005F12CD"/>
    <w:rsid w:val="00611919"/>
    <w:rsid w:val="00613177"/>
    <w:rsid w:val="006200B9"/>
    <w:rsid w:val="006215FB"/>
    <w:rsid w:val="00622567"/>
    <w:rsid w:val="00633C9B"/>
    <w:rsid w:val="00634767"/>
    <w:rsid w:val="00647BEA"/>
    <w:rsid w:val="00655744"/>
    <w:rsid w:val="0065769C"/>
    <w:rsid w:val="0067108D"/>
    <w:rsid w:val="00675172"/>
    <w:rsid w:val="00675E45"/>
    <w:rsid w:val="00683B31"/>
    <w:rsid w:val="006A77F3"/>
    <w:rsid w:val="006E0478"/>
    <w:rsid w:val="006E122C"/>
    <w:rsid w:val="00701AB4"/>
    <w:rsid w:val="007039DD"/>
    <w:rsid w:val="007139A0"/>
    <w:rsid w:val="007318A9"/>
    <w:rsid w:val="00736A40"/>
    <w:rsid w:val="00744C14"/>
    <w:rsid w:val="00746497"/>
    <w:rsid w:val="00790978"/>
    <w:rsid w:val="007A3C72"/>
    <w:rsid w:val="007A7B03"/>
    <w:rsid w:val="007D7139"/>
    <w:rsid w:val="007E4786"/>
    <w:rsid w:val="007F05B9"/>
    <w:rsid w:val="00807929"/>
    <w:rsid w:val="00815C41"/>
    <w:rsid w:val="00824FBF"/>
    <w:rsid w:val="00825769"/>
    <w:rsid w:val="00830F29"/>
    <w:rsid w:val="008350CC"/>
    <w:rsid w:val="00841254"/>
    <w:rsid w:val="00847B1F"/>
    <w:rsid w:val="00851289"/>
    <w:rsid w:val="00856113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D7080"/>
    <w:rsid w:val="008F00D0"/>
    <w:rsid w:val="00912F0F"/>
    <w:rsid w:val="009520CB"/>
    <w:rsid w:val="00965CEA"/>
    <w:rsid w:val="00973361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71C6C"/>
    <w:rsid w:val="00A90936"/>
    <w:rsid w:val="00AA2B3C"/>
    <w:rsid w:val="00AC5067"/>
    <w:rsid w:val="00AC5350"/>
    <w:rsid w:val="00AD1EAE"/>
    <w:rsid w:val="00AF50AA"/>
    <w:rsid w:val="00B40857"/>
    <w:rsid w:val="00B41D0D"/>
    <w:rsid w:val="00B452B5"/>
    <w:rsid w:val="00B5282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4925"/>
    <w:rsid w:val="00C35B67"/>
    <w:rsid w:val="00C440B7"/>
    <w:rsid w:val="00C5099B"/>
    <w:rsid w:val="00C53ED3"/>
    <w:rsid w:val="00C67263"/>
    <w:rsid w:val="00C740F6"/>
    <w:rsid w:val="00C849F9"/>
    <w:rsid w:val="00C86B3D"/>
    <w:rsid w:val="00C95F57"/>
    <w:rsid w:val="00CC04D9"/>
    <w:rsid w:val="00CF03B6"/>
    <w:rsid w:val="00CF5582"/>
    <w:rsid w:val="00D1071B"/>
    <w:rsid w:val="00D116F3"/>
    <w:rsid w:val="00D4147A"/>
    <w:rsid w:val="00D41A5C"/>
    <w:rsid w:val="00D4571E"/>
    <w:rsid w:val="00D57D10"/>
    <w:rsid w:val="00D707CA"/>
    <w:rsid w:val="00D9002E"/>
    <w:rsid w:val="00D91D73"/>
    <w:rsid w:val="00D92643"/>
    <w:rsid w:val="00D96966"/>
    <w:rsid w:val="00DA032B"/>
    <w:rsid w:val="00DB1AA9"/>
    <w:rsid w:val="00DB1F98"/>
    <w:rsid w:val="00DB77F7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18C"/>
    <w:rsid w:val="00E17CBA"/>
    <w:rsid w:val="00E22014"/>
    <w:rsid w:val="00E32459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C79F6"/>
    <w:rsid w:val="00EF7719"/>
    <w:rsid w:val="00F02367"/>
    <w:rsid w:val="00F21A1B"/>
    <w:rsid w:val="00F22B01"/>
    <w:rsid w:val="00F322EA"/>
    <w:rsid w:val="00F415D6"/>
    <w:rsid w:val="00F42313"/>
    <w:rsid w:val="00F74429"/>
    <w:rsid w:val="00F774D4"/>
    <w:rsid w:val="00F8358D"/>
    <w:rsid w:val="00F83935"/>
    <w:rsid w:val="00F91650"/>
    <w:rsid w:val="00F94297"/>
    <w:rsid w:val="00F976F9"/>
    <w:rsid w:val="00FA3DE7"/>
    <w:rsid w:val="00FA437C"/>
    <w:rsid w:val="00FA58BB"/>
    <w:rsid w:val="00FB00D2"/>
    <w:rsid w:val="00FC1635"/>
    <w:rsid w:val="00FC47D5"/>
    <w:rsid w:val="00FD126E"/>
    <w:rsid w:val="00FD1744"/>
    <w:rsid w:val="00FD43CA"/>
    <w:rsid w:val="00FE7177"/>
    <w:rsid w:val="00FF352C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  <w:style w:type="character" w:customStyle="1" w:styleId="uv3um">
    <w:name w:val="uv3um"/>
    <w:basedOn w:val="DefaultParagraphFont"/>
    <w:rsid w:val="00F94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244</TotalTime>
  <Pages>2</Pages>
  <Words>328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2232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mihai</cp:lastModifiedBy>
  <cp:revision>20</cp:revision>
  <cp:lastPrinted>2025-08-29T08:23:00Z</cp:lastPrinted>
  <dcterms:created xsi:type="dcterms:W3CDTF">2025-03-26T13:11:00Z</dcterms:created>
  <dcterms:modified xsi:type="dcterms:W3CDTF">2025-09-02T06:55:00Z</dcterms:modified>
</cp:coreProperties>
</file>